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743633326"/>
        <w:docPartObj>
          <w:docPartGallery w:val="Cover Pages"/>
          <w:docPartUnique/>
        </w:docPartObj>
      </w:sdtPr>
      <w:sdtEndPr>
        <w:rPr>
          <w:caps/>
        </w:rPr>
      </w:sdtEndPr>
      <w:sdtContent>
        <w:p w:rsidR="00422AC5" w:rsidRDefault="00422AC5"/>
        <w:p w:rsidR="00422AC5" w:rsidRDefault="004401EB">
          <w:r>
            <w:rPr>
              <w:noProof/>
              <w:lang w:val="en-GB" w:eastAsia="en-GB"/>
            </w:rPr>
            <w:drawing>
              <wp:inline distT="0" distB="0" distL="0" distR="0">
                <wp:extent cx="5486400" cy="4116578"/>
                <wp:effectExtent l="0" t="0" r="0" b="0"/>
                <wp:docPr id="15" name="Picture 15"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692A59">
            <w:rPr>
              <w:noProof/>
              <w:lang w:val="en-GB" w:eastAsia="en-GB"/>
            </w:rPr>
            <mc:AlternateContent>
              <mc:Choice Requires="wps">
                <w:drawing>
                  <wp:anchor distT="0" distB="0" distL="114300" distR="114300" simplePos="0" relativeHeight="251657216" behindDoc="0" locked="0" layoutInCell="1" allowOverlap="1" wp14:anchorId="5D104AC5" wp14:editId="55116020">
                    <wp:simplePos x="0" y="0"/>
                    <wp:positionH relativeFrom="column">
                      <wp:posOffset>1248588</wp:posOffset>
                    </wp:positionH>
                    <wp:positionV relativeFrom="paragraph">
                      <wp:posOffset>6576193</wp:posOffset>
                    </wp:positionV>
                    <wp:extent cx="5070180" cy="9144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18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631" w:rsidRPr="00D27A2C" w:rsidRDefault="00D27A2C" w:rsidP="00C41631">
                                <w:pPr>
                                  <w:jc w:val="right"/>
                                  <w:rPr>
                                    <w:sz w:val="28"/>
                                  </w:rPr>
                                </w:pPr>
                                <w:r w:rsidRPr="00D27A2C">
                                  <w:rPr>
                                    <w:sz w:val="28"/>
                                  </w:rPr>
                                  <w:t>Understand theory and applications of 3D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04AC5" id="_x0000_t202" coordsize="21600,21600" o:spt="202" path="m,l,21600r21600,l21600,xe">
                    <v:stroke joinstyle="miter"/>
                    <v:path gradientshapeok="t" o:connecttype="rect"/>
                  </v:shapetype>
                  <v:shape id="Text Box 10" o:spid="_x0000_s1026" type="#_x0000_t202" style="position:absolute;margin-left:98.3pt;margin-top:517.8pt;width:399.2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9XgQ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" stroked="f">
                    <v:textbox>
                      <w:txbxContent>
                        <w:p w:rsidR="00C41631" w:rsidRPr="00D27A2C" w:rsidRDefault="00D27A2C" w:rsidP="00C41631">
                          <w:pPr>
                            <w:jc w:val="right"/>
                            <w:rPr>
                              <w:sz w:val="28"/>
                            </w:rPr>
                          </w:pPr>
                          <w:r w:rsidRPr="00D27A2C">
                            <w:rPr>
                              <w:sz w:val="28"/>
                            </w:rPr>
                            <w:t>Understand theory and applications of 3D</w:t>
                          </w:r>
                        </w:p>
                      </w:txbxContent>
                    </v:textbox>
                  </v:shape>
                </w:pict>
              </mc:Fallback>
            </mc:AlternateContent>
          </w:r>
          <w:r w:rsidR="00D27A2C">
            <w:rPr>
              <w:noProof/>
              <w:lang w:val="en-GB" w:eastAsia="en-GB"/>
            </w:rPr>
            <w:drawing>
              <wp:anchor distT="0" distB="0" distL="114300" distR="114300" simplePos="0" relativeHeight="251646976" behindDoc="0" locked="0" layoutInCell="1" allowOverlap="1" wp14:anchorId="16AD69D6" wp14:editId="15C1F529">
                <wp:simplePos x="0" y="0"/>
                <wp:positionH relativeFrom="column">
                  <wp:posOffset>1066800</wp:posOffset>
                </wp:positionH>
                <wp:positionV relativeFrom="paragraph">
                  <wp:posOffset>2599985</wp:posOffset>
                </wp:positionV>
                <wp:extent cx="5241925" cy="3796030"/>
                <wp:effectExtent l="323850" t="323850" r="320675" b="318770"/>
                <wp:wrapSquare wrapText="bothSides"/>
                <wp:docPr id="3" name="Picture 3" descr="http://smwiki2014.wdfiles.com/local--files/wiki:3d-modelling-on-google-sketch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wiki2014.wdfiles.com/local--files/wiki:3d-modelling-on-google-sketchu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1925" cy="379603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15EC0">
            <w:rPr>
              <w:noProof/>
              <w:lang w:val="en-GB" w:eastAsia="en-GB"/>
            </w:rPr>
            <mc:AlternateContent>
              <mc:Choice Requires="wps">
                <w:drawing>
                  <wp:anchor distT="0" distB="0" distL="114300" distR="114300" simplePos="0" relativeHeight="251650048" behindDoc="0" locked="0" layoutInCell="0" allowOverlap="1" wp14:anchorId="39AA2F34" wp14:editId="50E1BACD">
                    <wp:simplePos x="0" y="0"/>
                    <wp:positionH relativeFrom="page">
                      <wp:posOffset>-76200</wp:posOffset>
                    </wp:positionH>
                    <wp:positionV relativeFrom="page">
                      <wp:posOffset>2831465</wp:posOffset>
                    </wp:positionV>
                    <wp:extent cx="7412355" cy="791845"/>
                    <wp:effectExtent l="9525" t="12065" r="7620" b="152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D27A2C" w:rsidRPr="00D27A2C" w:rsidRDefault="00D27A2C" w:rsidP="00D27A2C">
                                <w:pPr>
                                  <w:pStyle w:val="NoSpacing"/>
                                  <w:jc w:val="right"/>
                                  <w:rPr>
                                    <w:rFonts w:asciiTheme="majorHAnsi" w:eastAsiaTheme="majorEastAsia" w:hAnsiTheme="majorHAnsi" w:cstheme="majorBidi"/>
                                    <w:color w:val="E9E5DC" w:themeColor="background2"/>
                                    <w:sz w:val="72"/>
                                    <w:szCs w:val="72"/>
                                  </w:rPr>
                                </w:pPr>
                                <w:r>
                                  <w:rPr>
                                    <w:rFonts w:asciiTheme="majorHAnsi" w:eastAsiaTheme="majorEastAsia" w:hAnsiTheme="majorHAnsi" w:cstheme="majorBidi"/>
                                    <w:color w:val="E9E5DC" w:themeColor="background2"/>
                                    <w:sz w:val="72"/>
                                    <w:szCs w:val="72"/>
                                  </w:rPr>
                                  <w:t>Unit 66 3D modelling</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AA2F34" id="Rectangle 16" o:spid="_x0000_s1027" style="position:absolute;margin-left:-6pt;margin-top:222.95pt;width:583.65pt;height:62.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" o:allowincell="f" fillcolor="#d34817 [3204]" strokecolor="#956251 [3207]" strokeweight="1pt">
                    <v:textbox inset="14.4pt,,14.4pt">
                      <w:txbxContent>
                        <w:p w:rsidR="00D27A2C" w:rsidRPr="00D27A2C" w:rsidRDefault="00D27A2C" w:rsidP="00D27A2C">
                          <w:pPr>
                            <w:pStyle w:val="NoSpacing"/>
                            <w:jc w:val="right"/>
                            <w:rPr>
                              <w:rFonts w:asciiTheme="majorHAnsi" w:eastAsiaTheme="majorEastAsia" w:hAnsiTheme="majorHAnsi" w:cstheme="majorBidi"/>
                              <w:color w:val="E9E5DC" w:themeColor="background2"/>
                              <w:sz w:val="72"/>
                              <w:szCs w:val="72"/>
                            </w:rPr>
                          </w:pPr>
                          <w:r>
                            <w:rPr>
                              <w:rFonts w:asciiTheme="majorHAnsi" w:eastAsiaTheme="majorEastAsia" w:hAnsiTheme="majorHAnsi" w:cstheme="majorBidi"/>
                              <w:color w:val="E9E5DC" w:themeColor="background2"/>
                              <w:sz w:val="72"/>
                              <w:szCs w:val="72"/>
                            </w:rPr>
                            <w:t>Unit 66 3D modelling</w:t>
                          </w:r>
                        </w:p>
                      </w:txbxContent>
                    </v:textbox>
                    <w10:wrap anchorx="page" anchory="page"/>
                  </v:rect>
                </w:pict>
              </mc:Fallback>
            </mc:AlternateContent>
          </w:r>
          <w:r w:rsidR="00422AC5">
            <w:rPr>
              <w:caps/>
            </w:rPr>
            <w:br w:type="page"/>
          </w:r>
        </w:p>
      </w:sdtContent>
    </w:sdt>
    <w:bookmarkStart w:id="0" w:name="_Toc275344218" w:displacedByCustomXml="next"/>
    <w:sdt>
      <w:sdtPr>
        <w:rPr>
          <w:rFonts w:asciiTheme="minorHAnsi" w:eastAsiaTheme="minorEastAsia" w:hAnsiTheme="minorHAnsi" w:cstheme="minorBidi"/>
          <w:b w:val="0"/>
          <w:bCs w:val="0"/>
          <w:color w:val="auto"/>
          <w:sz w:val="22"/>
          <w:szCs w:val="22"/>
        </w:rPr>
        <w:id w:val="966780140"/>
        <w:docPartObj>
          <w:docPartGallery w:val="Table of Contents"/>
          <w:docPartUnique/>
        </w:docPartObj>
      </w:sdtPr>
      <w:sdtEndPr>
        <w:rPr>
          <w:noProof/>
        </w:rPr>
      </w:sdtEndPr>
      <w:sdtContent>
        <w:p w:rsidR="005C0F56" w:rsidRPr="00692A59" w:rsidRDefault="005C0F56" w:rsidP="00C41631">
          <w:pPr>
            <w:pStyle w:val="Heading1"/>
            <w:rPr>
              <w:sz w:val="36"/>
            </w:rPr>
          </w:pPr>
          <w:r w:rsidRPr="00692A59">
            <w:rPr>
              <w:sz w:val="32"/>
            </w:rPr>
            <w:t>Contents</w:t>
          </w:r>
          <w:bookmarkEnd w:id="0"/>
        </w:p>
        <w:p w:rsidR="007A50F0" w:rsidRPr="00692A59" w:rsidRDefault="00267F18">
          <w:pPr>
            <w:pStyle w:val="TOC1"/>
            <w:rPr>
              <w:noProof/>
              <w:sz w:val="28"/>
            </w:rPr>
          </w:pPr>
          <w:r w:rsidRPr="00692A59">
            <w:rPr>
              <w:sz w:val="28"/>
            </w:rPr>
            <w:fldChar w:fldCharType="begin"/>
          </w:r>
          <w:r w:rsidR="005C0F56" w:rsidRPr="00692A59">
            <w:rPr>
              <w:sz w:val="28"/>
            </w:rPr>
            <w:instrText xml:space="preserve"> TOC \o "1-3" \h \z \u </w:instrText>
          </w:r>
          <w:r w:rsidRPr="00692A59">
            <w:rPr>
              <w:sz w:val="28"/>
            </w:rPr>
            <w:fldChar w:fldCharType="separate"/>
          </w:r>
        </w:p>
        <w:p w:rsidR="00692A59" w:rsidRPr="00692A59" w:rsidRDefault="00692A59">
          <w:pPr>
            <w:pStyle w:val="TOC1"/>
            <w:rPr>
              <w:noProof/>
              <w:sz w:val="28"/>
            </w:rPr>
          </w:pPr>
        </w:p>
        <w:p w:rsidR="007A50F0" w:rsidRPr="00692A59" w:rsidRDefault="004401EB">
          <w:pPr>
            <w:pStyle w:val="TOC1"/>
            <w:rPr>
              <w:noProof/>
              <w:sz w:val="28"/>
            </w:rPr>
          </w:pPr>
          <w:hyperlink w:anchor="_Toc275344218" w:history="1">
            <w:r w:rsidR="00D27A2C" w:rsidRPr="00692A59">
              <w:rPr>
                <w:rStyle w:val="Hyperlink"/>
                <w:noProof/>
                <w:sz w:val="28"/>
              </w:rPr>
              <w:t>Applications of 3D</w:t>
            </w:r>
            <w:r w:rsidR="007A50F0" w:rsidRPr="00692A59">
              <w:rPr>
                <w:noProof/>
                <w:webHidden/>
                <w:sz w:val="28"/>
              </w:rPr>
              <w:tab/>
            </w:r>
            <w:r w:rsidR="009377D0">
              <w:rPr>
                <w:noProof/>
                <w:webHidden/>
                <w:sz w:val="28"/>
              </w:rPr>
              <w:t xml:space="preserve">Page </w:t>
            </w:r>
            <w:r w:rsidR="007A50F0" w:rsidRPr="00692A59">
              <w:rPr>
                <w:noProof/>
                <w:webHidden/>
                <w:sz w:val="28"/>
              </w:rPr>
              <w:fldChar w:fldCharType="begin"/>
            </w:r>
            <w:r w:rsidR="007A50F0" w:rsidRPr="00692A59">
              <w:rPr>
                <w:noProof/>
                <w:webHidden/>
                <w:sz w:val="28"/>
              </w:rPr>
              <w:instrText xml:space="preserve"> PAGEREF _Toc275344218 \h </w:instrText>
            </w:r>
            <w:r w:rsidR="007A50F0" w:rsidRPr="00692A59">
              <w:rPr>
                <w:noProof/>
                <w:webHidden/>
                <w:sz w:val="28"/>
              </w:rPr>
            </w:r>
            <w:r w:rsidR="007A50F0" w:rsidRPr="00692A59">
              <w:rPr>
                <w:noProof/>
                <w:webHidden/>
                <w:sz w:val="28"/>
              </w:rPr>
              <w:fldChar w:fldCharType="separate"/>
            </w:r>
            <w:r>
              <w:rPr>
                <w:noProof/>
                <w:webHidden/>
                <w:sz w:val="28"/>
              </w:rPr>
              <w:t>1</w:t>
            </w:r>
            <w:r w:rsidR="007A50F0" w:rsidRPr="00692A59">
              <w:rPr>
                <w:noProof/>
                <w:webHidden/>
                <w:sz w:val="28"/>
              </w:rPr>
              <w:fldChar w:fldCharType="end"/>
            </w:r>
          </w:hyperlink>
          <w:r w:rsidR="005246AC">
            <w:rPr>
              <w:noProof/>
              <w:sz w:val="28"/>
            </w:rPr>
            <w:t>-4</w:t>
          </w:r>
        </w:p>
        <w:p w:rsidR="00692A59" w:rsidRPr="00692A59" w:rsidRDefault="00692A59">
          <w:pPr>
            <w:pStyle w:val="TOC1"/>
            <w:rPr>
              <w:noProof/>
              <w:sz w:val="28"/>
            </w:rPr>
          </w:pPr>
        </w:p>
        <w:p w:rsidR="007A50F0" w:rsidRDefault="004401EB">
          <w:pPr>
            <w:pStyle w:val="TOC1"/>
            <w:rPr>
              <w:noProof/>
              <w:sz w:val="28"/>
            </w:rPr>
          </w:pPr>
          <w:hyperlink w:anchor="_Toc275344219" w:history="1">
            <w:r w:rsidR="005246AC" w:rsidRPr="005246AC">
              <w:rPr>
                <w:rStyle w:val="Hyperlink"/>
                <w:noProof/>
                <w:sz w:val="28"/>
              </w:rPr>
              <w:t>Displaying 3D model animations</w:t>
            </w:r>
            <w:r w:rsidR="007A50F0" w:rsidRPr="00692A59">
              <w:rPr>
                <w:noProof/>
                <w:webHidden/>
                <w:sz w:val="28"/>
              </w:rPr>
              <w:tab/>
            </w:r>
            <w:r w:rsidR="009377D0">
              <w:rPr>
                <w:noProof/>
                <w:webHidden/>
                <w:sz w:val="28"/>
              </w:rPr>
              <w:t xml:space="preserve">Page </w:t>
            </w:r>
            <w:r w:rsidR="005246AC">
              <w:rPr>
                <w:noProof/>
                <w:webHidden/>
                <w:sz w:val="28"/>
              </w:rPr>
              <w:t>5-6</w:t>
            </w:r>
          </w:hyperlink>
        </w:p>
        <w:p w:rsidR="0016783A" w:rsidRDefault="0016783A">
          <w:pPr>
            <w:pStyle w:val="TOC1"/>
            <w:rPr>
              <w:noProof/>
              <w:sz w:val="28"/>
            </w:rPr>
          </w:pPr>
        </w:p>
        <w:p w:rsidR="0016783A" w:rsidRPr="00692A59" w:rsidRDefault="004401EB">
          <w:pPr>
            <w:pStyle w:val="TOC1"/>
            <w:rPr>
              <w:noProof/>
              <w:sz w:val="28"/>
            </w:rPr>
          </w:pPr>
          <w:hyperlink w:anchor="_Toc275344219" w:history="1">
            <w:r w:rsidR="005246AC" w:rsidRPr="005246AC">
              <w:rPr>
                <w:rStyle w:val="Hyperlink"/>
                <w:noProof/>
                <w:sz w:val="28"/>
              </w:rPr>
              <w:t>Geometric Theory</w:t>
            </w:r>
            <w:r w:rsidR="0016783A" w:rsidRPr="00692A59">
              <w:rPr>
                <w:noProof/>
                <w:webHidden/>
                <w:sz w:val="28"/>
              </w:rPr>
              <w:tab/>
            </w:r>
            <w:r w:rsidR="009377D0">
              <w:rPr>
                <w:noProof/>
                <w:webHidden/>
                <w:sz w:val="28"/>
              </w:rPr>
              <w:t xml:space="preserve">Page </w:t>
            </w:r>
            <w:r w:rsidR="005246AC">
              <w:rPr>
                <w:noProof/>
                <w:webHidden/>
                <w:sz w:val="28"/>
              </w:rPr>
              <w:t>7</w:t>
            </w:r>
          </w:hyperlink>
        </w:p>
        <w:p w:rsidR="00692A59" w:rsidRPr="00692A59" w:rsidRDefault="00692A59">
          <w:pPr>
            <w:pStyle w:val="TOC1"/>
            <w:rPr>
              <w:noProof/>
              <w:sz w:val="28"/>
            </w:rPr>
          </w:pPr>
        </w:p>
        <w:p w:rsidR="007A50F0" w:rsidRDefault="004401EB">
          <w:pPr>
            <w:pStyle w:val="TOC1"/>
            <w:rPr>
              <w:noProof/>
              <w:sz w:val="28"/>
            </w:rPr>
          </w:pPr>
          <w:hyperlink w:anchor="_Toc275344220" w:history="1">
            <w:r w:rsidR="005246AC">
              <w:rPr>
                <w:rStyle w:val="Hyperlink"/>
                <w:noProof/>
                <w:sz w:val="28"/>
              </w:rPr>
              <w:t>Mesh Construction</w:t>
            </w:r>
            <w:r w:rsidR="007A50F0" w:rsidRPr="00692A59">
              <w:rPr>
                <w:noProof/>
                <w:webHidden/>
                <w:sz w:val="28"/>
              </w:rPr>
              <w:tab/>
            </w:r>
            <w:r w:rsidR="009377D0">
              <w:rPr>
                <w:noProof/>
                <w:webHidden/>
                <w:sz w:val="28"/>
              </w:rPr>
              <w:t xml:space="preserve">Page </w:t>
            </w:r>
            <w:r w:rsidR="005246AC">
              <w:rPr>
                <w:noProof/>
                <w:webHidden/>
                <w:sz w:val="28"/>
              </w:rPr>
              <w:t>8-10</w:t>
            </w:r>
          </w:hyperlink>
        </w:p>
        <w:p w:rsidR="00677766" w:rsidRDefault="00677766">
          <w:pPr>
            <w:pStyle w:val="TOC1"/>
            <w:rPr>
              <w:noProof/>
              <w:sz w:val="28"/>
            </w:rPr>
          </w:pPr>
        </w:p>
        <w:p w:rsidR="00677766" w:rsidRPr="00692A59" w:rsidRDefault="004401EB">
          <w:pPr>
            <w:pStyle w:val="TOC1"/>
            <w:rPr>
              <w:noProof/>
              <w:sz w:val="28"/>
            </w:rPr>
          </w:pPr>
          <w:hyperlink w:anchor="_Toc275344220" w:history="1">
            <w:r w:rsidR="005246AC" w:rsidRPr="005246AC">
              <w:rPr>
                <w:rStyle w:val="Hyperlink"/>
                <w:noProof/>
                <w:sz w:val="28"/>
              </w:rPr>
              <w:t>3D development software</w:t>
            </w:r>
            <w:r w:rsidR="00677766" w:rsidRPr="00692A59">
              <w:rPr>
                <w:noProof/>
                <w:webHidden/>
                <w:sz w:val="28"/>
              </w:rPr>
              <w:tab/>
            </w:r>
            <w:r w:rsidR="009377D0">
              <w:rPr>
                <w:noProof/>
                <w:webHidden/>
                <w:sz w:val="28"/>
              </w:rPr>
              <w:t xml:space="preserve">Page </w:t>
            </w:r>
            <w:r w:rsidR="0076244D">
              <w:rPr>
                <w:noProof/>
                <w:webHidden/>
                <w:sz w:val="28"/>
              </w:rPr>
              <w:t>11</w:t>
            </w:r>
          </w:hyperlink>
        </w:p>
        <w:p w:rsidR="00692A59" w:rsidRPr="00692A59" w:rsidRDefault="00692A59">
          <w:pPr>
            <w:pStyle w:val="TOC1"/>
            <w:rPr>
              <w:noProof/>
              <w:sz w:val="28"/>
            </w:rPr>
          </w:pPr>
        </w:p>
        <w:p w:rsidR="00692A59" w:rsidRPr="00692A59" w:rsidRDefault="004401EB" w:rsidP="00692A59">
          <w:pPr>
            <w:pStyle w:val="TOC1"/>
            <w:rPr>
              <w:noProof/>
              <w:sz w:val="28"/>
            </w:rPr>
          </w:pPr>
          <w:hyperlink w:anchor="_Toc275344220" w:history="1">
            <w:r w:rsidR="005246AC" w:rsidRPr="00692A59">
              <w:rPr>
                <w:noProof/>
                <w:sz w:val="28"/>
              </w:rPr>
              <w:t>Constraints</w:t>
            </w:r>
            <w:r w:rsidR="00692A59" w:rsidRPr="00692A59">
              <w:rPr>
                <w:noProof/>
                <w:webHidden/>
                <w:sz w:val="28"/>
              </w:rPr>
              <w:tab/>
            </w:r>
            <w:r w:rsidR="009377D0">
              <w:rPr>
                <w:noProof/>
                <w:webHidden/>
                <w:sz w:val="28"/>
              </w:rPr>
              <w:t xml:space="preserve">Page </w:t>
            </w:r>
            <w:r w:rsidR="0076244D">
              <w:rPr>
                <w:noProof/>
                <w:webHidden/>
                <w:sz w:val="28"/>
              </w:rPr>
              <w:t>12</w:t>
            </w:r>
          </w:hyperlink>
        </w:p>
        <w:p w:rsidR="005C0F56" w:rsidRDefault="00267F18">
          <w:r w:rsidRPr="00692A59">
            <w:rPr>
              <w:b/>
              <w:bCs/>
              <w:noProof/>
              <w:sz w:val="28"/>
            </w:rPr>
            <w:fldChar w:fldCharType="end"/>
          </w:r>
        </w:p>
      </w:sdtContent>
    </w:sdt>
    <w:p w:rsidR="001C66BB" w:rsidRDefault="001C66BB">
      <w:pPr>
        <w:rPr>
          <w:rFonts w:asciiTheme="majorHAnsi" w:eastAsiaTheme="majorEastAsia" w:hAnsiTheme="majorHAnsi" w:cstheme="majorBidi"/>
          <w:b/>
          <w:bCs/>
          <w:color w:val="9D3511" w:themeColor="accent1" w:themeShade="BF"/>
          <w:sz w:val="28"/>
          <w:szCs w:val="28"/>
        </w:rPr>
      </w:pPr>
      <w:r>
        <w:br w:type="page"/>
      </w:r>
      <w:r w:rsidR="004401EB">
        <w:rPr>
          <w:noProof/>
          <w:lang w:val="en-GB" w:eastAsia="en-GB"/>
        </w:rPr>
        <w:drawing>
          <wp:inline distT="0" distB="0" distL="0" distR="0">
            <wp:extent cx="5486400" cy="4116578"/>
            <wp:effectExtent l="0" t="0" r="0" b="0"/>
            <wp:docPr id="16" name="Picture 16"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p>
    <w:p w:rsidR="005C0F56" w:rsidRDefault="00692A59" w:rsidP="005F3B8D">
      <w:pPr>
        <w:pStyle w:val="Heading1"/>
      </w:pPr>
      <w:r>
        <w:lastRenderedPageBreak/>
        <w:t>Applications of 3D</w:t>
      </w:r>
    </w:p>
    <w:p w:rsidR="00692A59" w:rsidRDefault="00692A59"/>
    <w:p w:rsidR="00A45704" w:rsidRPr="00A45704" w:rsidRDefault="00A45704">
      <w:pPr>
        <w:rPr>
          <w:b/>
        </w:rPr>
      </w:pPr>
      <w:r>
        <w:rPr>
          <w:noProof/>
          <w:lang w:val="en-GB" w:eastAsia="en-GB"/>
        </w:rPr>
        <w:drawing>
          <wp:anchor distT="0" distB="0" distL="114300" distR="114300" simplePos="0" relativeHeight="251673600" behindDoc="0" locked="0" layoutInCell="1" allowOverlap="1" wp14:anchorId="113AF6E2" wp14:editId="1E1E01A3">
            <wp:simplePos x="0" y="0"/>
            <wp:positionH relativeFrom="column">
              <wp:posOffset>3343910</wp:posOffset>
            </wp:positionH>
            <wp:positionV relativeFrom="paragraph">
              <wp:posOffset>245745</wp:posOffset>
            </wp:positionV>
            <wp:extent cx="1824990" cy="829310"/>
            <wp:effectExtent l="323850" t="323850" r="327660" b="332740"/>
            <wp:wrapSquare wrapText="bothSides"/>
            <wp:docPr id="4" name="Picture 4" descr="http://i26.photobucket.com/albums/c121/mookins_/Orc_Head_Breakdowns_zps73559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6.photobucket.com/albums/c121/mookins_/Orc_Head_Breakdowns_zps735594c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4990" cy="82931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92A59" w:rsidRPr="00692A59">
        <w:rPr>
          <w:b/>
        </w:rPr>
        <w:t>Models</w:t>
      </w:r>
    </w:p>
    <w:p w:rsidR="00692A59" w:rsidRPr="00692A59" w:rsidRDefault="00692A59">
      <w:r>
        <w:t xml:space="preserve">Models like this one of an orcs head are constructed in 3D modelling software like Maya or 3DSMax, these programs provide the user with the tools to create whatever they can imagine in a 3D space which </w:t>
      </w:r>
      <w:r w:rsidR="00A45704">
        <w:t>can then be used in anything from Films, games, architecture or education. Most 3D modelling programs also allow for the user to configure tools within the program to suit them for example they could create their own toolbar to use for modelling or shortcuts that allow them to use tools like edge loops or beveling quicker and easier.</w:t>
      </w:r>
    </w:p>
    <w:p w:rsidR="00692A59" w:rsidRPr="00692A59" w:rsidRDefault="00FF6DB8">
      <w:pPr>
        <w:rPr>
          <w:b/>
        </w:rPr>
      </w:pPr>
      <w:r>
        <w:rPr>
          <w:noProof/>
          <w:lang w:val="en-GB" w:eastAsia="en-GB"/>
        </w:rPr>
        <w:drawing>
          <wp:anchor distT="0" distB="0" distL="114300" distR="114300" simplePos="0" relativeHeight="251674624" behindDoc="0" locked="0" layoutInCell="1" allowOverlap="1" wp14:anchorId="5AC3291B" wp14:editId="0C0CE04E">
            <wp:simplePos x="0" y="0"/>
            <wp:positionH relativeFrom="margin">
              <wp:posOffset>4207702</wp:posOffset>
            </wp:positionH>
            <wp:positionV relativeFrom="paragraph">
              <wp:posOffset>209403</wp:posOffset>
            </wp:positionV>
            <wp:extent cx="1424940" cy="1190625"/>
            <wp:effectExtent l="323850" t="323850" r="327660" b="333375"/>
            <wp:wrapSquare wrapText="bothSides"/>
            <wp:docPr id="5" name="Picture 5" descr="http://images.wisegeek.com/factory-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wisegeek.com/factory-flo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4940" cy="119062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92A59" w:rsidRDefault="00692A59">
      <w:pPr>
        <w:rPr>
          <w:b/>
        </w:rPr>
      </w:pPr>
      <w:r w:rsidRPr="00692A59">
        <w:rPr>
          <w:b/>
        </w:rPr>
        <w:t>Product design</w:t>
      </w:r>
      <w:r w:rsidR="008B19F1" w:rsidRPr="008B19F1">
        <w:t xml:space="preserve"> </w:t>
      </w:r>
    </w:p>
    <w:p w:rsidR="00A45704" w:rsidRDefault="00A45704">
      <w:r>
        <w:t xml:space="preserve">Product design </w:t>
      </w:r>
      <w:r w:rsidR="00920D7B">
        <w:t xml:space="preserve">is used in business for example the Car industry and even the </w:t>
      </w:r>
      <w:r w:rsidR="008B19F1">
        <w:t>Deodorant</w:t>
      </w:r>
      <w:r w:rsidR="00920D7B">
        <w:t xml:space="preserve"> industry, These businesses use 3D modelling software to visualize the products </w:t>
      </w:r>
      <w:r w:rsidR="008B19F1">
        <w:t>in a 3D space instead of just with concepts but perhaps a more important use of 3D modelling software is the direct use of a product model In the production process, this is done by using the developed 3D model to tell a machine how to build the product for example car parts can be individually modelled and used by a machine to precisely make the product in mass quantities to exact standards.</w:t>
      </w:r>
    </w:p>
    <w:p w:rsidR="008B19F1" w:rsidRPr="00A45704" w:rsidRDefault="00FF6DB8">
      <w:r>
        <w:rPr>
          <w:noProof/>
          <w:lang w:val="en-GB" w:eastAsia="en-GB"/>
        </w:rPr>
        <w:drawing>
          <wp:anchor distT="0" distB="0" distL="114300" distR="114300" simplePos="0" relativeHeight="251675648" behindDoc="0" locked="0" layoutInCell="1" allowOverlap="1" wp14:anchorId="6DDD4E19" wp14:editId="5E0A0433">
            <wp:simplePos x="0" y="0"/>
            <wp:positionH relativeFrom="margin">
              <wp:posOffset>4134736</wp:posOffset>
            </wp:positionH>
            <wp:positionV relativeFrom="paragraph">
              <wp:posOffset>217657</wp:posOffset>
            </wp:positionV>
            <wp:extent cx="1222375" cy="696595"/>
            <wp:effectExtent l="323850" t="323850" r="320675" b="332105"/>
            <wp:wrapSquare wrapText="bothSides"/>
            <wp:docPr id="6" name="Picture 6" descr="http://tuitetv.ie/wp-content/uploads/2013/07/sky3d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uitetv.ie/wp-content/uploads/2013/07/sky3d_logo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2375" cy="69659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92A59" w:rsidRDefault="008B19F1">
      <w:pPr>
        <w:rPr>
          <w:b/>
        </w:rPr>
      </w:pPr>
      <w:r>
        <w:rPr>
          <w:b/>
        </w:rPr>
        <w:t>TV Animation</w:t>
      </w:r>
    </w:p>
    <w:p w:rsidR="008B19F1" w:rsidRDefault="00C32B1A">
      <w:r>
        <w:t xml:space="preserve">Animations in TV are usually constructed using various 3D modelling software like 3DSMax, Maya and Blender but they are usually much more subtle uses then big budget films. 3D software is used for </w:t>
      </w:r>
      <w:r w:rsidR="00BD6D5B">
        <w:t>simple things like TV adverts and Transitions like the Sky Logo, during a transition the channels logo is shown and the Sky logo usually has a 3D model of the logo where the camera is circling around and bright Colours are exploding from behind.</w:t>
      </w:r>
      <w:r w:rsidR="00BD6D5B" w:rsidRPr="00BD6D5B">
        <w:t xml:space="preserve"> </w:t>
      </w:r>
    </w:p>
    <w:p w:rsidR="00FF6DB8" w:rsidRDefault="00FF6DB8"/>
    <w:p w:rsidR="00FF6DB8" w:rsidRDefault="00FF6DB8"/>
    <w:p w:rsidR="00FF6DB8" w:rsidRDefault="00FF6DB8"/>
    <w:p w:rsidR="00BD6D5B" w:rsidRPr="008B19F1" w:rsidRDefault="00BD6D5B"/>
    <w:p w:rsidR="00692A59" w:rsidRDefault="00692A59">
      <w:pPr>
        <w:rPr>
          <w:b/>
        </w:rPr>
      </w:pPr>
      <w:r w:rsidRPr="00692A59">
        <w:rPr>
          <w:b/>
        </w:rPr>
        <w:lastRenderedPageBreak/>
        <w:t>Film</w:t>
      </w:r>
      <w:r w:rsidR="008B19F1">
        <w:rPr>
          <w:b/>
        </w:rPr>
        <w:t xml:space="preserve"> Animation</w:t>
      </w:r>
    </w:p>
    <w:p w:rsidR="00BD6D5B" w:rsidRDefault="00721F1E">
      <w:r>
        <w:rPr>
          <w:noProof/>
          <w:lang w:val="en-GB" w:eastAsia="en-GB"/>
        </w:rPr>
        <w:drawing>
          <wp:anchor distT="0" distB="0" distL="114300" distR="114300" simplePos="0" relativeHeight="251676672" behindDoc="0" locked="0" layoutInCell="1" allowOverlap="1" wp14:anchorId="6783650D" wp14:editId="36C88A13">
            <wp:simplePos x="0" y="0"/>
            <wp:positionH relativeFrom="margin">
              <wp:posOffset>3364761</wp:posOffset>
            </wp:positionH>
            <wp:positionV relativeFrom="paragraph">
              <wp:posOffset>59306</wp:posOffset>
            </wp:positionV>
            <wp:extent cx="2083435" cy="1172845"/>
            <wp:effectExtent l="323850" t="323850" r="316865" b="332105"/>
            <wp:wrapSquare wrapText="bothSides"/>
            <wp:docPr id="7" name="Picture 7" descr="http://www.kingslandingdubrovnik.com/files/game-of-thrones/season2/game-of-thrones-sea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ingslandingdubrovnik.com/files/game-of-thrones/season2/game-of-thrones-season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3435" cy="117284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D6D5B">
        <w:t xml:space="preserve">Film animations is a little broader than TV animation because it is used in a whole plethora of films from live action to purely animated films, Films like Avatar are a good example of the use of 3D modelling programs in film because throughout most of the film there is a large amount of </w:t>
      </w:r>
      <w:r>
        <w:t>CGI used. When the Na’Vis are shown on screen they are purely Computer generate which is a good example of the uses of 3D and how lifelike organic things can get. The more subtle uses of 3D come with large establishing shots like in Game of Thrones where the whole of Kings landing is shown, course an entire city can’t be built for just th</w:t>
      </w:r>
      <w:r w:rsidR="004401EB">
        <w:rPr>
          <w:noProof/>
          <w:lang w:val="en-GB" w:eastAsia="en-GB"/>
        </w:rPr>
        <w:drawing>
          <wp:inline distT="0" distB="0" distL="0" distR="0">
            <wp:extent cx="5486400" cy="4116578"/>
            <wp:effectExtent l="0" t="0" r="0" b="0"/>
            <wp:docPr id="17" name="Picture 17"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23" name="Picture 23"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29" name="Picture 29"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448" name="Picture 448"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449" name="Picture 449"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450" name="Picture 450"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451" name="Picture 451"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452" name="Picture 452"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453" name="Picture 453"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454" name="Picture 454"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rsidR="004401EB">
        <w:rPr>
          <w:noProof/>
          <w:lang w:val="en-GB" w:eastAsia="en-GB"/>
        </w:rPr>
        <w:drawing>
          <wp:inline distT="0" distB="0" distL="0" distR="0">
            <wp:extent cx="5486400" cy="4116578"/>
            <wp:effectExtent l="0" t="0" r="0" b="0"/>
            <wp:docPr id="455" name="Picture 455" descr="https://i.ytimg.com/vi/k-LmImXeGH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ytimg.com/vi/k-LmImXeGH0/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578"/>
                    </a:xfrm>
                    <a:prstGeom prst="rect">
                      <a:avLst/>
                    </a:prstGeom>
                    <a:noFill/>
                    <a:ln>
                      <a:noFill/>
                    </a:ln>
                  </pic:spPr>
                </pic:pic>
              </a:graphicData>
            </a:graphic>
          </wp:inline>
        </w:drawing>
      </w:r>
      <w:r>
        <w:t>e one shot so 3D modelling programs are used instead which when done well usually go unnoticed by the audience.</w:t>
      </w:r>
    </w:p>
    <w:p w:rsidR="00721F1E" w:rsidRPr="00BD6D5B" w:rsidRDefault="00721F1E"/>
    <w:p w:rsidR="00692A59" w:rsidRDefault="00692A59">
      <w:pPr>
        <w:rPr>
          <w:b/>
        </w:rPr>
      </w:pPr>
      <w:r w:rsidRPr="00692A59">
        <w:rPr>
          <w:b/>
        </w:rPr>
        <w:t>Web</w:t>
      </w:r>
    </w:p>
    <w:p w:rsidR="00651888" w:rsidRDefault="00651888">
      <w:r>
        <w:rPr>
          <w:noProof/>
          <w:lang w:val="en-GB" w:eastAsia="en-GB"/>
        </w:rPr>
        <w:drawing>
          <wp:anchor distT="0" distB="0" distL="114300" distR="114300" simplePos="0" relativeHeight="251677696" behindDoc="0" locked="0" layoutInCell="1" allowOverlap="1" wp14:anchorId="2261DE25" wp14:editId="1F93EBF6">
            <wp:simplePos x="0" y="0"/>
            <wp:positionH relativeFrom="margin">
              <wp:posOffset>233842</wp:posOffset>
            </wp:positionH>
            <wp:positionV relativeFrom="paragraph">
              <wp:posOffset>238996</wp:posOffset>
            </wp:positionV>
            <wp:extent cx="1838960" cy="1035050"/>
            <wp:effectExtent l="323850" t="323850" r="332740" b="317500"/>
            <wp:wrapSquare wrapText="bothSides"/>
            <wp:docPr id="8" name="Picture 8" descr="https://s-media-cache-ak0.pinimg.com/736x/ef/f5/7f/eff57f648a39ca8b7c2a01f0cc4e0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736x/ef/f5/7f/eff57f648a39ca8b7c2a01f0cc4e0c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960" cy="103505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B7BDE">
        <w:t>Websites like YouTube are the most popular place to see other people’s videos because it allow for anyone to upload anything they like, this means that across the website</w:t>
      </w:r>
      <w:r w:rsidR="005F0233">
        <w:t xml:space="preserve"> there are a lot of uses of 3D such as</w:t>
      </w:r>
      <w:r>
        <w:t xml:space="preserve"> popular</w:t>
      </w:r>
      <w:r w:rsidR="005F0233">
        <w:t xml:space="preserve"> </w:t>
      </w:r>
      <w:r>
        <w:t>YouTube accounts like FreddieW, Sam&amp;Niko and CGMeetup. The web is a great place to find entertaining videos using 3D modelling software but it is also a great place to learn about various different types of software, online tutorials make up a large amount of the videos on YouTube and they help millions of people expand their knowledge on 3D modelling.</w:t>
      </w:r>
    </w:p>
    <w:p w:rsidR="00FF6DB8" w:rsidRPr="00FF6DB8" w:rsidRDefault="00FF6DB8"/>
    <w:p w:rsidR="00692A59" w:rsidRDefault="00835877">
      <w:pPr>
        <w:rPr>
          <w:b/>
        </w:rPr>
      </w:pPr>
      <w:r>
        <w:rPr>
          <w:noProof/>
          <w:lang w:val="en-GB" w:eastAsia="en-GB"/>
        </w:rPr>
        <w:drawing>
          <wp:anchor distT="0" distB="0" distL="114300" distR="114300" simplePos="0" relativeHeight="251678720" behindDoc="0" locked="0" layoutInCell="1" allowOverlap="1" wp14:anchorId="57C1017A" wp14:editId="226286A8">
            <wp:simplePos x="0" y="0"/>
            <wp:positionH relativeFrom="margin">
              <wp:align>right</wp:align>
            </wp:positionH>
            <wp:positionV relativeFrom="paragraph">
              <wp:posOffset>209550</wp:posOffset>
            </wp:positionV>
            <wp:extent cx="1701165" cy="1328420"/>
            <wp:effectExtent l="323850" t="323850" r="318135" b="328930"/>
            <wp:wrapSquare wrapText="bothSides"/>
            <wp:docPr id="9" name="Picture 9" descr="http://www.gaia3d.co.uk/wp-content/gallery/3d-viewer/view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aia3d.co.uk/wp-content/gallery/3d-viewer/viewer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1165" cy="132842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92A59" w:rsidRPr="00692A59">
        <w:rPr>
          <w:b/>
        </w:rPr>
        <w:t>Education</w:t>
      </w:r>
    </w:p>
    <w:p w:rsidR="00FF6DB8" w:rsidRDefault="00651888">
      <w:r>
        <w:t xml:space="preserve">3D modelling programs can be used to make learning experiences for students that allow them to see something in 3D </w:t>
      </w:r>
      <w:r w:rsidR="00C9062F">
        <w:t xml:space="preserve">and </w:t>
      </w:r>
      <w:r w:rsidR="00835877">
        <w:t>interact with the different parts of that object, for example the biology of an animal like a frog can be modelled and made into an interactive learning experience where it can be dissected to help students learn and revise.</w:t>
      </w:r>
      <w:r w:rsidR="00835877" w:rsidRPr="00835877">
        <w:t xml:space="preserve"> </w:t>
      </w:r>
    </w:p>
    <w:p w:rsidR="00835877" w:rsidRDefault="00835877"/>
    <w:p w:rsidR="00835877" w:rsidRPr="00FF6DB8" w:rsidRDefault="00835877"/>
    <w:p w:rsidR="00FF6DB8" w:rsidRDefault="00C73C78">
      <w:pPr>
        <w:rPr>
          <w:b/>
        </w:rPr>
      </w:pPr>
      <w:r>
        <w:rPr>
          <w:noProof/>
          <w:lang w:val="en-GB" w:eastAsia="en-GB"/>
        </w:rPr>
        <w:lastRenderedPageBreak/>
        <w:drawing>
          <wp:anchor distT="0" distB="0" distL="114300" distR="114300" simplePos="0" relativeHeight="251679744" behindDoc="1" locked="0" layoutInCell="1" allowOverlap="1" wp14:anchorId="5BEB96B1" wp14:editId="7800ED1F">
            <wp:simplePos x="0" y="0"/>
            <wp:positionH relativeFrom="margin">
              <wp:posOffset>3567208</wp:posOffset>
            </wp:positionH>
            <wp:positionV relativeFrom="paragraph">
              <wp:posOffset>323983</wp:posOffset>
            </wp:positionV>
            <wp:extent cx="2136849" cy="1148123"/>
            <wp:effectExtent l="323850" t="323850" r="320675" b="318770"/>
            <wp:wrapSquare wrapText="bothSides"/>
            <wp:docPr id="10" name="Picture 10" descr="https://i.ytimg.com/vi/6ieZBODXae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6ieZBODXaeU/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6849" cy="1148123"/>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92A59" w:rsidRPr="00692A59">
        <w:rPr>
          <w:b/>
        </w:rPr>
        <w:t>Architectural walk-Through</w:t>
      </w:r>
    </w:p>
    <w:p w:rsidR="00835877" w:rsidRDefault="00835877">
      <w:r>
        <w:t xml:space="preserve">Architectural walk throughs are a common use of 3D modelling software and they are essentially prototypes of buildings and structures that can be shown to help develop and plan ideas. The common program that is used for this is google SketchUp because it has </w:t>
      </w:r>
      <w:r w:rsidR="00C73C78">
        <w:t>built in tools that architects need when making structures like the dimensions tool, Tape measure tool and Offset tool. These programs can then be used to take screenshots of the prototype to show in a presentation or they can be used to explore the model and see all the detail.</w:t>
      </w:r>
    </w:p>
    <w:p w:rsidR="00C73C78" w:rsidRPr="00835877" w:rsidRDefault="00C73C78"/>
    <w:p w:rsidR="00835877" w:rsidRDefault="00835877">
      <w:pPr>
        <w:rPr>
          <w:b/>
        </w:rPr>
      </w:pPr>
      <w:r>
        <w:rPr>
          <w:b/>
        </w:rPr>
        <w:t>Games</w:t>
      </w:r>
    </w:p>
    <w:p w:rsidR="001C66BB" w:rsidRDefault="0016783A">
      <w:r>
        <w:rPr>
          <w:noProof/>
          <w:lang w:val="en-GB" w:eastAsia="en-GB"/>
        </w:rPr>
        <w:drawing>
          <wp:anchor distT="0" distB="0" distL="114300" distR="114300" simplePos="0" relativeHeight="251680768" behindDoc="1" locked="0" layoutInCell="1" allowOverlap="1" wp14:anchorId="73B1D844" wp14:editId="08C2A251">
            <wp:simplePos x="0" y="0"/>
            <wp:positionH relativeFrom="margin">
              <wp:posOffset>-84942</wp:posOffset>
            </wp:positionH>
            <wp:positionV relativeFrom="paragraph">
              <wp:posOffset>918801</wp:posOffset>
            </wp:positionV>
            <wp:extent cx="2693670" cy="1541145"/>
            <wp:effectExtent l="323850" t="323850" r="316230" b="325755"/>
            <wp:wrapSquare wrapText="bothSides"/>
            <wp:docPr id="11" name="Picture 11" descr="http://vignette4.wikia.nocookie.net/gtawiki/images/a/ad/FranklinClinton-GTAV-Model.jpg/revision/latest?cb=2015011016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gnette4.wikia.nocookie.net/gtawiki/images/a/ad/FranklinClinton-GTAV-Model.jpg/revision/latest?cb=201501101635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3670" cy="154114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F1ECE">
        <w:t xml:space="preserve">Games are largely considered to be the most common use of 3D modelling programs because </w:t>
      </w:r>
      <w:r w:rsidR="00B8167B">
        <w:t xml:space="preserve">within a fully developed 3D Triple A title everything is modelled using a program like 3DSMax, Maya or Blender. Within these types of games there are organic and non-organic models like buildings, Cars and people, with each type of model comes a different type of complexity when it comes to modelling </w:t>
      </w:r>
      <w:r>
        <w:t>because</w:t>
      </w:r>
      <w:r w:rsidR="00B8167B">
        <w:t xml:space="preserve"> with character modelling the character is usually </w:t>
      </w:r>
      <w:r>
        <w:t>planned to then be rigged and animated which implements complications such as topology which has to be very good so that the animations don’t stretch and skew the model in unwanted places and in unwanted ways. Character models are rigged using Human IK skeletons in Maya which contain points that represent human joints that are moved into place to emulate a human body. Games such as GTA 5 are good examples of software uses because the photorealistic art style of the game means that each and every model has to look as close to reality as possible specifically characters and vehicles which can be challenging to model well.</w:t>
      </w:r>
      <w:r w:rsidRPr="0016783A">
        <w:t xml:space="preserve"> </w:t>
      </w:r>
    </w:p>
    <w:p w:rsidR="0016783A" w:rsidRDefault="0016783A"/>
    <w:p w:rsidR="0016783A" w:rsidRDefault="0016783A"/>
    <w:p w:rsidR="0016783A" w:rsidRDefault="0016783A"/>
    <w:p w:rsidR="00A10AC3" w:rsidRDefault="0016783A" w:rsidP="0016783A">
      <w:pPr>
        <w:pStyle w:val="Heading1"/>
      </w:pPr>
      <w:r>
        <w:lastRenderedPageBreak/>
        <w:t>Displaying 3D model animations</w:t>
      </w:r>
    </w:p>
    <w:p w:rsidR="0016783A" w:rsidRDefault="0016783A" w:rsidP="0016783A"/>
    <w:p w:rsidR="0016783A" w:rsidRPr="00E608E9" w:rsidRDefault="0016783A" w:rsidP="00E608E9">
      <w:pPr>
        <w:shd w:val="clear" w:color="auto" w:fill="FFFFFF"/>
        <w:spacing w:before="100" w:beforeAutospacing="1" w:after="100" w:afterAutospacing="1" w:line="300" w:lineRule="atLeast"/>
        <w:rPr>
          <w:rFonts w:eastAsia="Times New Roman" w:cs="Arial"/>
          <w:szCs w:val="21"/>
          <w:lang w:val="en-GB" w:eastAsia="en-GB"/>
        </w:rPr>
      </w:pPr>
      <w:r w:rsidRPr="00E608E9">
        <w:rPr>
          <w:rFonts w:eastAsia="Times New Roman" w:cs="Arial"/>
          <w:szCs w:val="21"/>
          <w:lang w:val="en-GB" w:eastAsia="en-GB"/>
        </w:rPr>
        <w:t>Within the 3D modelling software there are a number of ways to display the 3D model to help in the design process such as wireframe mode which can help see through the model and line parts of the model up e.g. building a house model.</w:t>
      </w:r>
      <w:r w:rsidR="00E608E9">
        <w:rPr>
          <w:rFonts w:eastAsia="Times New Roman" w:cs="Arial"/>
          <w:szCs w:val="21"/>
          <w:lang w:val="en-GB" w:eastAsia="en-GB"/>
        </w:rPr>
        <w:t xml:space="preserve"> </w:t>
      </w:r>
      <w:r w:rsidRPr="00E608E9">
        <w:rPr>
          <w:rFonts w:eastAsia="Times New Roman" w:cs="Arial"/>
          <w:szCs w:val="21"/>
          <w:lang w:val="en-GB" w:eastAsia="en-GB"/>
        </w:rPr>
        <w:t>Another way of displaying a 3D model is using the shaded and textured display, this display gives the user a chance to see the 3D model in a way similar to the final model, this can help to understand what needs to be changed in the model and what doesn’t.</w:t>
      </w:r>
    </w:p>
    <w:p w:rsidR="0016783A" w:rsidRPr="00E608E9" w:rsidRDefault="0016783A" w:rsidP="00E608E9">
      <w:pPr>
        <w:shd w:val="clear" w:color="auto" w:fill="FFFFFF"/>
        <w:spacing w:before="100" w:beforeAutospacing="1" w:after="100" w:afterAutospacing="1" w:line="300" w:lineRule="atLeast"/>
        <w:rPr>
          <w:rFonts w:eastAsia="Times New Roman" w:cs="Arial"/>
          <w:b/>
          <w:color w:val="D34817" w:themeColor="accent1"/>
          <w:szCs w:val="21"/>
          <w:lang w:val="en-GB" w:eastAsia="en-GB"/>
        </w:rPr>
      </w:pPr>
      <w:r w:rsidRPr="00E608E9">
        <w:rPr>
          <w:rFonts w:eastAsia="Times New Roman" w:cs="Arial"/>
          <w:b/>
          <w:color w:val="D34817" w:themeColor="accent1"/>
          <w:szCs w:val="21"/>
          <w:lang w:val="en-GB" w:eastAsia="en-GB"/>
        </w:rPr>
        <w:t>-Direct3D</w:t>
      </w:r>
    </w:p>
    <w:p w:rsidR="0016783A" w:rsidRPr="00E608E9" w:rsidRDefault="0016783A" w:rsidP="00E608E9">
      <w:pPr>
        <w:shd w:val="clear" w:color="auto" w:fill="FFFFFF"/>
        <w:spacing w:before="100" w:beforeAutospacing="1" w:after="100" w:afterAutospacing="1" w:line="300" w:lineRule="atLeast"/>
        <w:rPr>
          <w:rFonts w:eastAsia="Times New Roman" w:cs="Arial"/>
          <w:szCs w:val="21"/>
          <w:lang w:val="en-GB" w:eastAsia="en-GB"/>
        </w:rPr>
      </w:pPr>
      <w:r w:rsidRPr="00E608E9">
        <w:rPr>
          <w:noProof/>
          <w:sz w:val="20"/>
          <w:lang w:val="en-GB" w:eastAsia="en-GB"/>
        </w:rPr>
        <w:drawing>
          <wp:anchor distT="0" distB="0" distL="114300" distR="114300" simplePos="0" relativeHeight="251682816" behindDoc="0" locked="0" layoutInCell="1" allowOverlap="1" wp14:anchorId="323A0CBD" wp14:editId="7807869F">
            <wp:simplePos x="0" y="0"/>
            <wp:positionH relativeFrom="page">
              <wp:posOffset>3565008</wp:posOffset>
            </wp:positionH>
            <wp:positionV relativeFrom="paragraph">
              <wp:posOffset>329344</wp:posOffset>
            </wp:positionV>
            <wp:extent cx="3551555" cy="1315085"/>
            <wp:effectExtent l="323850" t="323850" r="315595" b="323215"/>
            <wp:wrapSquare wrapText="bothSides"/>
            <wp:docPr id="12" name="Picture 12" descr="http://spazzarama.com/wp-content/uploads/2011/03/d3d11_subd11_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zzarama.com/wp-content/uploads/2011/03/d3d11_subd11_captur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1555" cy="131508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r w:rsidRPr="00E608E9">
        <w:rPr>
          <w:rFonts w:eastAsia="Times New Roman" w:cs="Arial"/>
          <w:szCs w:val="21"/>
          <w:lang w:val="en-GB" w:eastAsia="en-GB"/>
        </w:rPr>
        <w:t>Direct3D is a graphics</w:t>
      </w:r>
      <w:r w:rsidRPr="00E608E9">
        <w:rPr>
          <w:rFonts w:eastAsia="Times New Roman"/>
          <w:lang w:val="en-GB" w:eastAsia="en-GB"/>
        </w:rPr>
        <w:t> </w:t>
      </w:r>
      <w:r w:rsidRPr="00E608E9">
        <w:rPr>
          <w:rFonts w:eastAsia="Times New Roman" w:cs="Arial"/>
          <w:szCs w:val="21"/>
          <w:lang w:val="en-GB" w:eastAsia="en-GB"/>
        </w:rPr>
        <w:t>application-programming interface</w:t>
      </w:r>
      <w:r w:rsidRPr="00E608E9">
        <w:rPr>
          <w:rFonts w:eastAsia="Times New Roman"/>
          <w:lang w:val="en-GB" w:eastAsia="en-GB"/>
        </w:rPr>
        <w:t> </w:t>
      </w:r>
      <w:r w:rsidRPr="00E608E9">
        <w:rPr>
          <w:rFonts w:eastAsia="Times New Roman" w:cs="Arial"/>
          <w:szCs w:val="21"/>
          <w:lang w:val="en-GB" w:eastAsia="en-GB"/>
        </w:rPr>
        <w:t>(API) for</w:t>
      </w:r>
      <w:r w:rsidRPr="00E608E9">
        <w:rPr>
          <w:rFonts w:eastAsia="Times New Roman"/>
          <w:lang w:val="en-GB" w:eastAsia="en-GB"/>
        </w:rPr>
        <w:t> </w:t>
      </w:r>
      <w:r w:rsidRPr="00E608E9">
        <w:rPr>
          <w:rFonts w:eastAsia="Times New Roman" w:cs="Arial"/>
          <w:szCs w:val="21"/>
          <w:lang w:val="en-GB" w:eastAsia="en-GB"/>
        </w:rPr>
        <w:t xml:space="preserve">Microsoft Windows and Xbox and is not supported for other platforms. It is used when rendering Three-dimensional graphics in applications where performance is important like in games and animations. If a graphics card has hardware acceleration it will be used to improve the performance of the rendering pipeline that in no particular order include Z-buffering, W-buffering, Stencil buffering, spatial anti-aliasing, alpha blending, colour blending, mipmapping, texture blending, clipping, Culling, atmospheric effects, perspective-correct texture mapping, programmable HLSL shaders and </w:t>
      </w:r>
      <w:bookmarkStart w:id="1" w:name="_GoBack"/>
      <w:bookmarkEnd w:id="1"/>
      <w:r w:rsidRPr="00E608E9">
        <w:rPr>
          <w:rFonts w:eastAsia="Times New Roman" w:cs="Arial"/>
          <w:szCs w:val="21"/>
          <w:lang w:val="en-GB" w:eastAsia="en-GB"/>
        </w:rPr>
        <w:t>effects. DirectX and Direct3D are regularly updated by Microsoft to increase performance, add features and fix defects.</w:t>
      </w:r>
    </w:p>
    <w:p w:rsidR="0016783A" w:rsidRPr="00E608E9" w:rsidRDefault="0016783A" w:rsidP="00E608E9">
      <w:pPr>
        <w:shd w:val="clear" w:color="auto" w:fill="FFFFFF"/>
        <w:spacing w:before="100" w:beforeAutospacing="1" w:after="100" w:afterAutospacing="1" w:line="300" w:lineRule="atLeast"/>
        <w:rPr>
          <w:rFonts w:eastAsia="Times New Roman" w:cs="Arial"/>
          <w:b/>
          <w:color w:val="D34817" w:themeColor="accent1"/>
          <w:szCs w:val="21"/>
          <w:lang w:val="en-GB" w:eastAsia="en-GB"/>
        </w:rPr>
      </w:pPr>
      <w:r w:rsidRPr="00E608E9">
        <w:rPr>
          <w:rFonts w:eastAsia="Times New Roman" w:cs="Arial"/>
          <w:b/>
          <w:color w:val="D34817" w:themeColor="accent1"/>
          <w:szCs w:val="21"/>
          <w:lang w:val="en-GB" w:eastAsia="en-GB"/>
        </w:rPr>
        <w:t>-OpenGL</w:t>
      </w:r>
    </w:p>
    <w:p w:rsidR="0016783A" w:rsidRDefault="0016783A" w:rsidP="00E608E9">
      <w:pPr>
        <w:shd w:val="clear" w:color="auto" w:fill="FFFFFF"/>
        <w:spacing w:before="100" w:beforeAutospacing="1" w:after="100" w:afterAutospacing="1" w:line="300" w:lineRule="atLeast"/>
        <w:rPr>
          <w:rFonts w:eastAsia="Times New Roman" w:cs="Arial"/>
          <w:szCs w:val="21"/>
          <w:lang w:val="en-GB" w:eastAsia="en-GB"/>
        </w:rPr>
      </w:pPr>
      <w:r w:rsidRPr="00E608E9">
        <w:rPr>
          <w:rFonts w:eastAsia="Times New Roman" w:cs="Arial"/>
          <w:szCs w:val="21"/>
          <w:lang w:val="en-GB" w:eastAsia="en-GB"/>
        </w:rPr>
        <w:t>OpenGl is a competing graphics application-programming interface</w:t>
      </w:r>
      <w:r w:rsidRPr="00E608E9">
        <w:rPr>
          <w:rFonts w:eastAsia="Times New Roman"/>
          <w:lang w:val="en-GB" w:eastAsia="en-GB"/>
        </w:rPr>
        <w:t> </w:t>
      </w:r>
      <w:r w:rsidRPr="00E608E9">
        <w:rPr>
          <w:rFonts w:eastAsia="Times New Roman" w:cs="Arial"/>
          <w:szCs w:val="21"/>
          <w:lang w:val="en-GB" w:eastAsia="en-GB"/>
        </w:rPr>
        <w:t>(API) that has cross-platform support, which makes it more widely available for use as opposed to Microsofts Direct3D. Most GPUs since 2005 included either OpenGl or Direct3d built in, unlike Direct3D OpenGL is supported on mobile devices, and has a more broad use for many different platforms and not just games.</w:t>
      </w:r>
    </w:p>
    <w:p w:rsidR="00296E7C" w:rsidRDefault="00296E7C" w:rsidP="00E608E9">
      <w:pPr>
        <w:shd w:val="clear" w:color="auto" w:fill="FFFFFF"/>
        <w:spacing w:before="100" w:beforeAutospacing="1" w:after="100" w:afterAutospacing="1" w:line="300" w:lineRule="atLeast"/>
        <w:rPr>
          <w:rFonts w:eastAsia="Times New Roman" w:cs="Arial"/>
          <w:b/>
          <w:color w:val="D34817" w:themeColor="accent1"/>
          <w:szCs w:val="21"/>
          <w:lang w:val="en-GB" w:eastAsia="en-GB"/>
        </w:rPr>
      </w:pPr>
      <w:r>
        <w:rPr>
          <w:rFonts w:eastAsia="Times New Roman" w:cs="Arial"/>
          <w:b/>
          <w:color w:val="D34817" w:themeColor="accent1"/>
          <w:szCs w:val="21"/>
          <w:lang w:val="en-GB" w:eastAsia="en-GB"/>
        </w:rPr>
        <w:t>Pipeline</w:t>
      </w:r>
    </w:p>
    <w:p w:rsidR="00296E7C" w:rsidRDefault="00296E7C" w:rsidP="00E608E9">
      <w:pPr>
        <w:shd w:val="clear" w:color="auto" w:fill="FFFFFF"/>
        <w:spacing w:before="100" w:beforeAutospacing="1" w:after="100" w:afterAutospacing="1" w:line="300" w:lineRule="atLeast"/>
        <w:rPr>
          <w:rFonts w:eastAsia="Times New Roman" w:cs="Arial"/>
          <w:szCs w:val="21"/>
          <w:lang w:val="en-GB" w:eastAsia="en-GB"/>
        </w:rPr>
      </w:pPr>
      <w:r w:rsidRPr="00296E7C">
        <w:rPr>
          <w:rFonts w:eastAsia="Times New Roman" w:cs="Arial"/>
          <w:szCs w:val="21"/>
          <w:lang w:val="en-GB" w:eastAsia="en-GB"/>
        </w:rPr>
        <w:t>Modelling</w:t>
      </w:r>
      <w:r>
        <w:rPr>
          <w:rFonts w:eastAsia="Times New Roman" w:cs="Arial"/>
          <w:szCs w:val="21"/>
          <w:lang w:val="en-GB" w:eastAsia="en-GB"/>
        </w:rPr>
        <w:t xml:space="preserve"> in 3D usin</w:t>
      </w:r>
      <w:r w:rsidR="004F30C7">
        <w:rPr>
          <w:rFonts w:eastAsia="Times New Roman" w:cs="Arial"/>
          <w:szCs w:val="21"/>
          <w:lang w:val="en-GB" w:eastAsia="en-GB"/>
        </w:rPr>
        <w:t>g OpenGL or DirectX with programs</w:t>
      </w:r>
      <w:r>
        <w:rPr>
          <w:rFonts w:eastAsia="Times New Roman" w:cs="Arial"/>
          <w:szCs w:val="21"/>
          <w:lang w:val="en-GB" w:eastAsia="en-GB"/>
        </w:rPr>
        <w:t xml:space="preserve"> like Maya and 3DSMax creates Geometry as an input in 3D space, The geometry will always be there even if the space has been edited in any way e.g. rotations, remodelling etc.</w:t>
      </w:r>
    </w:p>
    <w:p w:rsidR="00296E7C" w:rsidRPr="00E608E9" w:rsidRDefault="004F30C7" w:rsidP="00E608E9">
      <w:pPr>
        <w:shd w:val="clear" w:color="auto" w:fill="FFFFFF"/>
        <w:spacing w:before="100" w:beforeAutospacing="1" w:after="100" w:afterAutospacing="1" w:line="300" w:lineRule="atLeast"/>
        <w:rPr>
          <w:rFonts w:eastAsia="Times New Roman" w:cs="Arial"/>
          <w:szCs w:val="21"/>
          <w:lang w:val="en-GB" w:eastAsia="en-GB"/>
        </w:rPr>
      </w:pPr>
      <w:r>
        <w:rPr>
          <w:noProof/>
          <w:lang w:val="en-GB" w:eastAsia="en-GB"/>
        </w:rPr>
        <w:lastRenderedPageBreak/>
        <w:drawing>
          <wp:anchor distT="0" distB="0" distL="114300" distR="114300" simplePos="0" relativeHeight="251683840" behindDoc="0" locked="0" layoutInCell="1" allowOverlap="1" wp14:anchorId="06C89580" wp14:editId="581C1688">
            <wp:simplePos x="0" y="0"/>
            <wp:positionH relativeFrom="margin">
              <wp:posOffset>3257550</wp:posOffset>
            </wp:positionH>
            <wp:positionV relativeFrom="paragraph">
              <wp:posOffset>324264</wp:posOffset>
            </wp:positionV>
            <wp:extent cx="1903095" cy="1426845"/>
            <wp:effectExtent l="323850" t="323850" r="325755" b="325755"/>
            <wp:wrapSquare wrapText="bothSides"/>
            <wp:docPr id="13" name="Picture 13" descr="http://image.slidesharecdn.com/12lighting-120228220455-phpapp02/95/cs-354-lighting-35-728.jpg?cb=133046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lidesharecdn.com/12lighting-120228220455-phpapp02/95/cs-354-lighting-35-728.jpg?cb=13304670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3095" cy="142684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96E7C">
        <w:rPr>
          <w:rFonts w:eastAsia="Times New Roman" w:cs="Arial"/>
          <w:szCs w:val="21"/>
          <w:lang w:val="en-GB" w:eastAsia="en-GB"/>
        </w:rPr>
        <w:t>P</w:t>
      </w:r>
      <w:r>
        <w:rPr>
          <w:rFonts w:eastAsia="Times New Roman" w:cs="Arial"/>
          <w:szCs w:val="21"/>
          <w:lang w:val="en-GB" w:eastAsia="en-GB"/>
        </w:rPr>
        <w:t>er</w:t>
      </w:r>
      <w:r w:rsidR="00296E7C">
        <w:rPr>
          <w:rFonts w:eastAsia="Times New Roman" w:cs="Arial"/>
          <w:szCs w:val="21"/>
          <w:lang w:val="en-GB" w:eastAsia="en-GB"/>
        </w:rPr>
        <w:t xml:space="preserve">-Vertex Lighting using DirectX or OpenGL </w:t>
      </w:r>
      <w:r w:rsidR="005D5FCD">
        <w:rPr>
          <w:rFonts w:eastAsia="Times New Roman" w:cs="Arial"/>
          <w:szCs w:val="21"/>
          <w:lang w:val="en-GB" w:eastAsia="en-GB"/>
        </w:rPr>
        <w:t>with</w:t>
      </w:r>
      <w:r w:rsidR="00296E7C">
        <w:rPr>
          <w:rFonts w:eastAsia="Times New Roman" w:cs="Arial"/>
          <w:szCs w:val="21"/>
          <w:lang w:val="en-GB" w:eastAsia="en-GB"/>
        </w:rPr>
        <w:t xml:space="preserve"> programmes like Maya and 3DSMax</w:t>
      </w:r>
      <w:r>
        <w:rPr>
          <w:rFonts w:eastAsia="Times New Roman" w:cs="Arial"/>
          <w:szCs w:val="21"/>
          <w:lang w:val="en-GB" w:eastAsia="en-GB"/>
        </w:rPr>
        <w:t xml:space="preserve"> allow for the scene to have realistic looking lighting by using real life light geometric, if the lights within the scene are moved then the lighting on the model will also be changed.</w:t>
      </w:r>
      <w:r w:rsidRPr="004F30C7">
        <w:t xml:space="preserve"> </w:t>
      </w:r>
    </w:p>
    <w:p w:rsidR="0016783A" w:rsidRDefault="004F30C7" w:rsidP="0016783A">
      <w:r>
        <w:t>Viewing the model using DirectX or OpenGL with programs like Maya and 3DSMax uses 3D world space to get the model coordinates that are transferred to a coordinates system based on where the camera is. This is because when rendering out a 3D model the 3D viewing area</w:t>
      </w:r>
      <w:r w:rsidR="00221FCB">
        <w:t xml:space="preserve"> is now changed into a 2D view for a static image.</w:t>
      </w:r>
    </w:p>
    <w:p w:rsidR="00221FCB" w:rsidRDefault="00221FCB" w:rsidP="0016783A">
      <w:r>
        <w:t xml:space="preserve">With </w:t>
      </w:r>
      <w:r w:rsidR="00677766">
        <w:t xml:space="preserve">the </w:t>
      </w:r>
      <w:r>
        <w:t xml:space="preserve">parts of the model that are not shown in the 2D final viewport </w:t>
      </w:r>
      <w:r w:rsidR="00677766">
        <w:t>the computer does not render those to save time which the user won’t notice because they have no effect on the final outcome render.</w:t>
      </w:r>
    </w:p>
    <w:p w:rsidR="00677766" w:rsidRDefault="00677766" w:rsidP="0016783A">
      <w:r>
        <w:t xml:space="preserve">Converting the model to an image is also known as rasterization, </w:t>
      </w:r>
      <w:r w:rsidRPr="00677766">
        <w:t>Rasterization/Scan conversion is the process by which the 2D image space representation of the scene is converted into raster format and the correct resulting pixel values are determined.</w:t>
      </w:r>
    </w:p>
    <w:p w:rsidR="00A0361B" w:rsidRDefault="00A0361B" w:rsidP="0016783A"/>
    <w:p w:rsidR="00A0361B" w:rsidRDefault="00A0361B" w:rsidP="0016783A"/>
    <w:p w:rsidR="00A0361B" w:rsidRDefault="00A0361B" w:rsidP="0016783A"/>
    <w:p w:rsidR="00A0361B" w:rsidRDefault="00A0361B" w:rsidP="0016783A"/>
    <w:p w:rsidR="00A0361B" w:rsidRDefault="00A0361B" w:rsidP="0016783A"/>
    <w:p w:rsidR="00A0361B" w:rsidRDefault="00A0361B" w:rsidP="0016783A"/>
    <w:p w:rsidR="00A0361B" w:rsidRDefault="00A0361B" w:rsidP="0016783A"/>
    <w:p w:rsidR="00A0361B" w:rsidRDefault="00A0361B" w:rsidP="0016783A"/>
    <w:p w:rsidR="00A0361B" w:rsidRDefault="00A0361B" w:rsidP="0016783A"/>
    <w:p w:rsidR="00A0361B" w:rsidRDefault="00A0361B" w:rsidP="0016783A"/>
    <w:p w:rsidR="00A0361B" w:rsidRDefault="00A0361B" w:rsidP="0016783A"/>
    <w:p w:rsidR="00A0361B" w:rsidRDefault="00A0361B" w:rsidP="0016783A"/>
    <w:p w:rsidR="00A0361B" w:rsidRDefault="00A0361B" w:rsidP="00A0361B">
      <w:pPr>
        <w:pStyle w:val="Heading1"/>
      </w:pPr>
      <w:r>
        <w:lastRenderedPageBreak/>
        <w:t>Geometric Theory</w:t>
      </w:r>
    </w:p>
    <w:p w:rsidR="001C1FD1" w:rsidRPr="001C1FD1" w:rsidRDefault="001C1FD1" w:rsidP="001C1FD1"/>
    <w:p w:rsidR="00CC025C" w:rsidRDefault="007D0DE4" w:rsidP="00CC025C">
      <w:r>
        <w:rPr>
          <w:noProof/>
          <w:lang w:val="en-GB" w:eastAsia="en-GB"/>
        </w:rPr>
        <w:drawing>
          <wp:anchor distT="0" distB="0" distL="114300" distR="114300" simplePos="0" relativeHeight="251685888" behindDoc="0" locked="0" layoutInCell="1" allowOverlap="1" wp14:anchorId="70622604" wp14:editId="00595A9F">
            <wp:simplePos x="0" y="0"/>
            <wp:positionH relativeFrom="column">
              <wp:posOffset>3248025</wp:posOffset>
            </wp:positionH>
            <wp:positionV relativeFrom="paragraph">
              <wp:posOffset>170815</wp:posOffset>
            </wp:positionV>
            <wp:extent cx="2223135" cy="2150110"/>
            <wp:effectExtent l="304800" t="323850" r="329565" b="326390"/>
            <wp:wrapSquare wrapText="bothSides"/>
            <wp:docPr id="18" name="Picture 18" descr="https://upload.wikimedia.org/wikipedia/commons/thumb/6/69/Coord_system_CA_0.svg/2000px-Coord_system_CA_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6/69/Coord_system_CA_0.svg/2000px-Coord_system_CA_0.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3135" cy="215011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C025C" w:rsidRDefault="00CC025C" w:rsidP="00CC025C">
      <w:r>
        <w:t xml:space="preserve">Cartesian coordinates are used to specify a </w:t>
      </w:r>
      <w:r w:rsidR="007D0DE4">
        <w:t>location</w:t>
      </w:r>
      <w:r>
        <w:t xml:space="preserve"> in a 2D or 3D space, with 2D </w:t>
      </w:r>
      <w:r w:rsidR="007D0DE4">
        <w:t>space</w:t>
      </w:r>
      <w:r>
        <w:t xml:space="preserve"> a Cartesian coordinate will contain 2 values to show the X and Y values but with a 3D space there will be 3 Values X, Y and Z. The </w:t>
      </w:r>
      <w:r w:rsidR="007D0DE4">
        <w:t>Cartesian coordinate</w:t>
      </w:r>
      <w:r>
        <w:t xml:space="preserve">s were </w:t>
      </w:r>
      <w:r w:rsidR="007D0DE4">
        <w:t>invented</w:t>
      </w:r>
      <w:r>
        <w:t xml:space="preserve"> by a French man</w:t>
      </w:r>
      <w:r w:rsidRPr="00CC025C">
        <w:t xml:space="preserve"> called Rene Descartes</w:t>
      </w:r>
      <w:r w:rsidR="007D0DE4">
        <w:t>.</w:t>
      </w:r>
      <w:r w:rsidR="007D0DE4" w:rsidRPr="007D0DE4">
        <w:t xml:space="preserve"> </w:t>
      </w:r>
    </w:p>
    <w:p w:rsidR="001C1FD1" w:rsidRDefault="001C1FD1" w:rsidP="00CC025C"/>
    <w:p w:rsidR="007D0DE4" w:rsidRDefault="007D0DE4" w:rsidP="00CC025C"/>
    <w:p w:rsidR="001C1FD1" w:rsidRDefault="001C1FD1" w:rsidP="00CC025C"/>
    <w:p w:rsidR="001C1FD1" w:rsidRDefault="001C1FD1" w:rsidP="00CC025C"/>
    <w:p w:rsidR="00A0361B" w:rsidRPr="00A0361B" w:rsidRDefault="001C1FD1" w:rsidP="00A0361B">
      <w:r>
        <w:rPr>
          <w:noProof/>
          <w:lang w:val="en-GB" w:eastAsia="en-GB"/>
        </w:rPr>
        <w:drawing>
          <wp:anchor distT="0" distB="0" distL="114300" distR="114300" simplePos="0" relativeHeight="251684864" behindDoc="0" locked="0" layoutInCell="1" allowOverlap="1" wp14:anchorId="4180D0EE" wp14:editId="05DC07F1">
            <wp:simplePos x="0" y="0"/>
            <wp:positionH relativeFrom="column">
              <wp:posOffset>36225</wp:posOffset>
            </wp:positionH>
            <wp:positionV relativeFrom="paragraph">
              <wp:posOffset>1517473</wp:posOffset>
            </wp:positionV>
            <wp:extent cx="5486400" cy="2970530"/>
            <wp:effectExtent l="323850" t="323850" r="323850" b="3251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97053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r w:rsidR="007D0DE4">
        <w:t>Cartesian coordinates in Maya</w:t>
      </w:r>
      <w:r>
        <w:t xml:space="preserve"> allow the user to see their model from multiple perspectives, there are four orthographic views by default that can be customized by the user the first is the Top view (X, Z) the second is the Front view (X, Y) the third is the Side view (Z, Y) the final view is a perspective view which allows the user to move around the 3D space with zooming, dragging and rotating.</w:t>
      </w:r>
    </w:p>
    <w:p w:rsidR="001C1FD1" w:rsidRDefault="001C1FD1" w:rsidP="001C1FD1">
      <w:pPr>
        <w:pStyle w:val="Heading1"/>
      </w:pPr>
      <w:r>
        <w:lastRenderedPageBreak/>
        <w:t>Mesh Construction</w:t>
      </w:r>
    </w:p>
    <w:p w:rsidR="001C1FD1" w:rsidRDefault="00F3371B" w:rsidP="001C1FD1">
      <w:r w:rsidRPr="00F3371B">
        <w:rPr>
          <w:noProof/>
          <w:lang w:val="en-GB" w:eastAsia="en-GB"/>
        </w:rPr>
        <w:drawing>
          <wp:anchor distT="0" distB="0" distL="114300" distR="114300" simplePos="0" relativeHeight="251686912" behindDoc="0" locked="0" layoutInCell="1" allowOverlap="1" wp14:anchorId="758D7D5A" wp14:editId="500ED0FE">
            <wp:simplePos x="0" y="0"/>
            <wp:positionH relativeFrom="column">
              <wp:posOffset>4289071</wp:posOffset>
            </wp:positionH>
            <wp:positionV relativeFrom="paragraph">
              <wp:posOffset>88929</wp:posOffset>
            </wp:positionV>
            <wp:extent cx="1936115" cy="1551305"/>
            <wp:effectExtent l="323850" t="323850" r="330835" b="315595"/>
            <wp:wrapSquare wrapText="bothSides"/>
            <wp:docPr id="28" name="Picture 28" descr="https://static.wixstatic.com/media/b82b37_01a6aad6644e4bc3bdba8e95f5f93564.jpg/v1/fill/w_629,h_503,al_c,q_80,usm_0.66_1.00_0.01/b82b37_01a6aad6644e4bc3bdba8e95f5f9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85d12fjuimgimage" descr="https://static.wixstatic.com/media/b82b37_01a6aad6644e4bc3bdba8e95f5f93564.jpg/v1/fill/w_629,h_503,al_c,q_80,usm_0.66_1.00_0.01/b82b37_01a6aad6644e4bc3bdba8e95f5f935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115" cy="155130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3371B" w:rsidRPr="00F3371B" w:rsidRDefault="00F3371B" w:rsidP="00F3371B">
      <w:pPr>
        <w:spacing w:after="0" w:line="240" w:lineRule="auto"/>
        <w:textAlignment w:val="baseline"/>
      </w:pPr>
      <w:r w:rsidRPr="00F3371B">
        <w:t>I began by creating a cube and shaping it to be longer, I made sure to add subdivisions along the length of the object because it is a very important part of the process of making an anything that you eventually want to bend. After an amount of subdivisions</w:t>
      </w:r>
      <w:r>
        <w:t xml:space="preserve"> that I</w:t>
      </w:r>
      <w:r w:rsidRPr="00F3371B">
        <w:t xml:space="preserve"> thought was adequate I selected the long edges of the object and bevelled them just a little, I then duplicated the object twice and placed both copies on the top and bottom of the shape and scaled down their height.</w:t>
      </w:r>
    </w:p>
    <w:p w:rsidR="00F3371B" w:rsidRPr="00F3371B" w:rsidRDefault="00F3371B" w:rsidP="00F3371B">
      <w:pPr>
        <w:spacing w:after="150" w:line="240" w:lineRule="auto"/>
        <w:textAlignment w:val="baseline"/>
      </w:pPr>
    </w:p>
    <w:p w:rsidR="00F3371B" w:rsidRPr="00F3371B" w:rsidRDefault="005246AC" w:rsidP="00F3371B">
      <w:pPr>
        <w:spacing w:after="0" w:line="240" w:lineRule="auto"/>
        <w:textAlignment w:val="baseline"/>
      </w:pPr>
      <w:r w:rsidRPr="00F3371B">
        <w:rPr>
          <w:noProof/>
          <w:lang w:val="en-GB" w:eastAsia="en-GB"/>
        </w:rPr>
        <w:drawing>
          <wp:anchor distT="0" distB="0" distL="114300" distR="114300" simplePos="0" relativeHeight="251687936" behindDoc="0" locked="0" layoutInCell="1" allowOverlap="1" wp14:anchorId="271A3B9C" wp14:editId="346D862A">
            <wp:simplePos x="0" y="0"/>
            <wp:positionH relativeFrom="margin">
              <wp:posOffset>5892</wp:posOffset>
            </wp:positionH>
            <wp:positionV relativeFrom="paragraph">
              <wp:posOffset>16525</wp:posOffset>
            </wp:positionV>
            <wp:extent cx="1964055" cy="1573530"/>
            <wp:effectExtent l="323850" t="323850" r="321945" b="331470"/>
            <wp:wrapSquare wrapText="bothSides"/>
            <wp:docPr id="27" name="Picture 27" descr="https://static.wixstatic.com/media/b82b37_6cd31bb999584dcbbf20a0ea94889947.jpg/v1/fill/w_629,h_503,al_c,q_80,usm_0.66_1.00_0.01/b82b37_6cd31bb999584dcbbf20a0ea9488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hx8v2794imgimage" descr="https://static.wixstatic.com/media/b82b37_6cd31bb999584dcbbf20a0ea94889947.jpg/v1/fill/w_629,h_503,al_c,q_80,usm_0.66_1.00_0.01/b82b37_6cd31bb999584dcbbf20a0ea948899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4055" cy="157353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3371B" w:rsidRPr="00F3371B">
        <w:t> </w:t>
      </w:r>
    </w:p>
    <w:p w:rsidR="00F3371B" w:rsidRPr="00F3371B" w:rsidRDefault="00F3371B" w:rsidP="00F3371B">
      <w:pPr>
        <w:spacing w:after="0" w:line="240" w:lineRule="auto"/>
        <w:textAlignment w:val="baseline"/>
      </w:pPr>
      <w:r w:rsidRPr="00F3371B">
        <w:t>Once I liked what I had made I selected all the parts and combined them so</w:t>
      </w:r>
      <w:r>
        <w:t xml:space="preserve"> I</w:t>
      </w:r>
      <w:r w:rsidRPr="00F3371B">
        <w:t xml:space="preserve"> could then Duplicate it and move it over leaving a gap large enough for the steps to go. I then selected both sides and rotated those around 35 degrees to point upwards. I then began to start working on the steps themselves.</w:t>
      </w:r>
    </w:p>
    <w:p w:rsidR="00F3371B" w:rsidRPr="00F3371B" w:rsidRDefault="00F3371B" w:rsidP="00F3371B">
      <w:pPr>
        <w:spacing w:after="150" w:line="240" w:lineRule="auto"/>
        <w:textAlignment w:val="baseline"/>
      </w:pPr>
    </w:p>
    <w:p w:rsidR="005246AC" w:rsidRDefault="005246AC" w:rsidP="00F3371B">
      <w:pPr>
        <w:spacing w:after="0" w:line="240" w:lineRule="auto"/>
        <w:textAlignment w:val="baseline"/>
      </w:pPr>
    </w:p>
    <w:p w:rsidR="005246AC" w:rsidRDefault="005246AC" w:rsidP="00F3371B">
      <w:pPr>
        <w:spacing w:after="0" w:line="240" w:lineRule="auto"/>
        <w:textAlignment w:val="baseline"/>
      </w:pPr>
    </w:p>
    <w:p w:rsidR="005246AC" w:rsidRDefault="005246AC" w:rsidP="00F3371B">
      <w:pPr>
        <w:spacing w:after="0" w:line="240" w:lineRule="auto"/>
        <w:textAlignment w:val="baseline"/>
      </w:pPr>
      <w:r w:rsidRPr="00F3371B">
        <w:rPr>
          <w:noProof/>
          <w:lang w:val="en-GB" w:eastAsia="en-GB"/>
        </w:rPr>
        <w:drawing>
          <wp:anchor distT="0" distB="0" distL="114300" distR="114300" simplePos="0" relativeHeight="251688960" behindDoc="0" locked="0" layoutInCell="1" allowOverlap="1" wp14:anchorId="758DC9FA" wp14:editId="5B8A6C24">
            <wp:simplePos x="0" y="0"/>
            <wp:positionH relativeFrom="column">
              <wp:posOffset>4286634</wp:posOffset>
            </wp:positionH>
            <wp:positionV relativeFrom="paragraph">
              <wp:posOffset>100433</wp:posOffset>
            </wp:positionV>
            <wp:extent cx="1950720" cy="1562735"/>
            <wp:effectExtent l="323850" t="323850" r="316230" b="323215"/>
            <wp:wrapSquare wrapText="bothSides"/>
            <wp:docPr id="26" name="Picture 26" descr="https://static.wixstatic.com/media/b82b37_a3aae1d1ba3045b3b537d7cde77437b6.jpg/v1/fill/w_629,h_503,al_c,q_80,usm_0.66_1.00_0.01/b82b37_a3aae1d1ba3045b3b537d7cde7743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7apimgimage" descr="https://static.wixstatic.com/media/b82b37_a3aae1d1ba3045b3b537d7cde77437b6.jpg/v1/fill/w_629,h_503,al_c,q_80,usm_0.66_1.00_0.01/b82b37_a3aae1d1ba3045b3b537d7cde77437b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0720" cy="156273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3371B" w:rsidRPr="00F3371B" w:rsidRDefault="00F3371B" w:rsidP="00F3371B">
      <w:pPr>
        <w:spacing w:after="0" w:line="240" w:lineRule="auto"/>
        <w:textAlignment w:val="baseline"/>
      </w:pPr>
      <w:r w:rsidRPr="00F3371B">
        <w:t> </w:t>
      </w:r>
    </w:p>
    <w:p w:rsidR="00F3371B" w:rsidRPr="00F3371B" w:rsidRDefault="00F3371B" w:rsidP="00F3371B">
      <w:pPr>
        <w:spacing w:after="0" w:line="240" w:lineRule="auto"/>
        <w:textAlignment w:val="baseline"/>
      </w:pPr>
      <w:r w:rsidRPr="00F3371B">
        <w:t>To start making the steps I first moved it into place inbetween the supports and used the freeze transfo</w:t>
      </w:r>
      <w:r w:rsidR="005246AC">
        <w:t>rmation tool in Modify so that I</w:t>
      </w:r>
      <w:r w:rsidRPr="00F3371B">
        <w:t xml:space="preserve"> could then move the step away to work on it</w:t>
      </w:r>
      <w:r w:rsidR="005246AC">
        <w:t xml:space="preserve"> easier and the position where I</w:t>
      </w:r>
      <w:r w:rsidRPr="00F3371B">
        <w:t xml:space="preserve"> put it will be remembered as 0,0,0 in the Transform attributes tab. I also decided to add subdivisions to the step be</w:t>
      </w:r>
      <w:r w:rsidR="005246AC">
        <w:t>cause later on I</w:t>
      </w:r>
      <w:r w:rsidRPr="00F3371B">
        <w:t xml:space="preserve"> want to bend the step slig</w:t>
      </w:r>
      <w:r w:rsidR="005246AC">
        <w:t>htly, I then Selected the face I</w:t>
      </w:r>
      <w:r w:rsidRPr="00F3371B">
        <w:t xml:space="preserve"> had mad from the subdivisions and extruded it out, I selected the edges that were part of the extruded face and bevelled them to be smoother.</w:t>
      </w:r>
    </w:p>
    <w:p w:rsidR="00F3371B" w:rsidRPr="00F3371B" w:rsidRDefault="00F3371B" w:rsidP="00F3371B">
      <w:pPr>
        <w:spacing w:after="150" w:line="240" w:lineRule="auto"/>
        <w:textAlignment w:val="baseline"/>
      </w:pPr>
    </w:p>
    <w:p w:rsidR="00F3371B" w:rsidRPr="00F3371B" w:rsidRDefault="00F3371B" w:rsidP="00F3371B">
      <w:pPr>
        <w:spacing w:after="0" w:line="240" w:lineRule="auto"/>
        <w:textAlignment w:val="baseline"/>
      </w:pPr>
      <w:r w:rsidRPr="00F3371B">
        <w:t> </w:t>
      </w:r>
    </w:p>
    <w:p w:rsidR="00F3371B" w:rsidRPr="00F3371B" w:rsidRDefault="005246AC" w:rsidP="00F3371B">
      <w:pPr>
        <w:spacing w:after="0" w:line="240" w:lineRule="auto"/>
        <w:textAlignment w:val="baseline"/>
      </w:pPr>
      <w:r w:rsidRPr="00F3371B">
        <w:rPr>
          <w:noProof/>
          <w:lang w:val="en-GB" w:eastAsia="en-GB"/>
        </w:rPr>
        <w:drawing>
          <wp:anchor distT="0" distB="0" distL="114300" distR="114300" simplePos="0" relativeHeight="251689984" behindDoc="0" locked="0" layoutInCell="1" allowOverlap="1" wp14:anchorId="763BA22E" wp14:editId="68C9B060">
            <wp:simplePos x="0" y="0"/>
            <wp:positionH relativeFrom="margin">
              <wp:posOffset>-154940</wp:posOffset>
            </wp:positionH>
            <wp:positionV relativeFrom="paragraph">
              <wp:posOffset>83185</wp:posOffset>
            </wp:positionV>
            <wp:extent cx="1958340" cy="1565275"/>
            <wp:effectExtent l="323850" t="323850" r="327660" b="320675"/>
            <wp:wrapSquare wrapText="bothSides"/>
            <wp:docPr id="25" name="Picture 25" descr="https://static.wixstatic.com/media/b82b37_5854f96842144bd1868872bb427609bd.jpg/v1/fill/w_629,h_502,al_c,q_80,usm_0.66_1.00_0.01/b82b37_5854f96842144bd1868872bb42760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apm51o2mimgimage" descr="https://static.wixstatic.com/media/b82b37_5854f96842144bd1868872bb427609bd.jpg/v1/fill/w_629,h_502,al_c,q_80,usm_0.66_1.00_0.01/b82b37_5854f96842144bd1868872bb427609b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8340" cy="156527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3371B" w:rsidRPr="00F3371B">
        <w:t xml:space="preserve">I then wanted to bend it so with the step selected </w:t>
      </w:r>
      <w:r w:rsidRPr="00F3371B">
        <w:t>I</w:t>
      </w:r>
      <w:r w:rsidR="00F3371B" w:rsidRPr="00F3371B">
        <w:t xml:space="preserve"> used the bend tool in "Deform - Nonlinear" to create a bend, It was created upright so </w:t>
      </w:r>
      <w:r w:rsidRPr="00F3371B">
        <w:t>I</w:t>
      </w:r>
      <w:r w:rsidR="00F3371B" w:rsidRPr="00F3371B">
        <w:t xml:space="preserve"> had to adjust the rotation until it was in line with the step. After that </w:t>
      </w:r>
      <w:r w:rsidRPr="00F3371B">
        <w:t>I</w:t>
      </w:r>
      <w:r w:rsidR="00F3371B" w:rsidRPr="00F3371B">
        <w:t xml:space="preserve"> simply used the </w:t>
      </w:r>
      <w:r w:rsidRPr="00F3371B">
        <w:t>curvature</w:t>
      </w:r>
      <w:r w:rsidR="00F3371B" w:rsidRPr="00F3371B">
        <w:t xml:space="preserve"> slider to adjust the </w:t>
      </w:r>
      <w:r w:rsidRPr="00F3371B">
        <w:t>amount</w:t>
      </w:r>
      <w:r w:rsidR="00F3371B" w:rsidRPr="00F3371B">
        <w:t xml:space="preserve"> of bend added to the step. An important part of this step is to remove the bend object after </w:t>
      </w:r>
      <w:r w:rsidRPr="00F3371B">
        <w:t>I</w:t>
      </w:r>
      <w:r w:rsidR="00F3371B" w:rsidRPr="00F3371B">
        <w:t xml:space="preserve"> was happy with the result, I did this by deleting the history of the object in "Edit - Delete by type", </w:t>
      </w:r>
      <w:r w:rsidRPr="00F3371B">
        <w:t>and this</w:t>
      </w:r>
      <w:r w:rsidR="00F3371B" w:rsidRPr="00F3371B">
        <w:t xml:space="preserve"> also has a shortcut (Alt + Shift + D).</w:t>
      </w:r>
    </w:p>
    <w:p w:rsidR="00F3371B" w:rsidRPr="00F3371B" w:rsidRDefault="00F3371B" w:rsidP="00F3371B">
      <w:pPr>
        <w:spacing w:after="150" w:line="240" w:lineRule="auto"/>
        <w:textAlignment w:val="baseline"/>
      </w:pPr>
    </w:p>
    <w:p w:rsidR="00F3371B" w:rsidRPr="00F3371B" w:rsidRDefault="00F3371B" w:rsidP="00F3371B">
      <w:pPr>
        <w:spacing w:after="0" w:line="240" w:lineRule="auto"/>
        <w:textAlignment w:val="baseline"/>
      </w:pPr>
      <w:r w:rsidRPr="00F3371B">
        <w:t> </w:t>
      </w:r>
    </w:p>
    <w:p w:rsidR="005246AC" w:rsidRDefault="005246AC" w:rsidP="00F3371B">
      <w:pPr>
        <w:spacing w:after="0" w:line="240" w:lineRule="auto"/>
        <w:textAlignment w:val="baseline"/>
      </w:pPr>
    </w:p>
    <w:p w:rsidR="005246AC" w:rsidRDefault="005246AC" w:rsidP="00F3371B">
      <w:pPr>
        <w:spacing w:after="0" w:line="240" w:lineRule="auto"/>
        <w:textAlignment w:val="baseline"/>
      </w:pPr>
    </w:p>
    <w:p w:rsidR="00F3371B" w:rsidRPr="00F3371B" w:rsidRDefault="005246AC" w:rsidP="00F3371B">
      <w:pPr>
        <w:spacing w:after="0" w:line="240" w:lineRule="auto"/>
        <w:textAlignment w:val="baseline"/>
      </w:pPr>
      <w:r w:rsidRPr="00F3371B">
        <w:rPr>
          <w:noProof/>
          <w:lang w:val="en-GB" w:eastAsia="en-GB"/>
        </w:rPr>
        <w:drawing>
          <wp:anchor distT="0" distB="0" distL="114300" distR="114300" simplePos="0" relativeHeight="251691008" behindDoc="0" locked="0" layoutInCell="1" allowOverlap="1" wp14:anchorId="548FBFEB" wp14:editId="29C28898">
            <wp:simplePos x="0" y="0"/>
            <wp:positionH relativeFrom="margin">
              <wp:posOffset>3928110</wp:posOffset>
            </wp:positionH>
            <wp:positionV relativeFrom="paragraph">
              <wp:posOffset>153936</wp:posOffset>
            </wp:positionV>
            <wp:extent cx="2117090" cy="1695450"/>
            <wp:effectExtent l="323850" t="323850" r="321310" b="323850"/>
            <wp:wrapSquare wrapText="bothSides"/>
            <wp:docPr id="24" name="Picture 24" descr="https://static.wixstatic.com/media/b82b37_1b58787b3d4d4ea0a7387cc65ec71ba5.jpg/v1/fill/w_629,h_503,al_c,q_80,usm_0.66_1.00_0.01/b82b37_1b58787b3d4d4ea0a7387cc65ec71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w5p12a03imgimage" descr="https://static.wixstatic.com/media/b82b37_1b58787b3d4d4ea0a7387cc65ec71ba5.jpg/v1/fill/w_629,h_503,al_c,q_80,usm_0.66_1.00_0.01/b82b37_1b58787b3d4d4ea0a7387cc65ec71ba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7090" cy="169545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3371B" w:rsidRPr="00F3371B">
        <w:t xml:space="preserve">Once </w:t>
      </w:r>
      <w:r w:rsidRPr="00F3371B">
        <w:t>I</w:t>
      </w:r>
      <w:r w:rsidR="00F3371B" w:rsidRPr="00F3371B">
        <w:t xml:space="preserve"> was happy with the step and made sure to delete the history </w:t>
      </w:r>
      <w:r w:rsidRPr="00F3371B">
        <w:t>I</w:t>
      </w:r>
      <w:r w:rsidR="00F3371B" w:rsidRPr="00F3371B">
        <w:t xml:space="preserve"> moved the step back into place and switched to a side view by pressing "Space" to see the 4 views and hovering over the side view and pressing "Space" again. I then went into wireframe mode to see </w:t>
      </w:r>
      <w:r w:rsidRPr="00F3371B">
        <w:t>through</w:t>
      </w:r>
      <w:r w:rsidR="00F3371B" w:rsidRPr="00F3371B">
        <w:t xml:space="preserve"> the objects by pressing "4", </w:t>
      </w:r>
      <w:r w:rsidRPr="00F3371B">
        <w:t>this</w:t>
      </w:r>
      <w:r w:rsidR="00F3371B" w:rsidRPr="00F3371B">
        <w:t xml:space="preserve"> helped me to adjust the position of the step and once I had the position set I Duplicated the step and moved it up and along the support to the place where I think the second step would go. Once </w:t>
      </w:r>
      <w:r w:rsidRPr="00F3371B">
        <w:t>I</w:t>
      </w:r>
      <w:r w:rsidR="00F3371B" w:rsidRPr="00F3371B">
        <w:t xml:space="preserve"> had done that a held "Shift" and pressed "D" until the steps reached the top.</w:t>
      </w:r>
    </w:p>
    <w:p w:rsidR="00F3371B" w:rsidRDefault="00F3371B" w:rsidP="00F3371B">
      <w:pPr>
        <w:spacing w:after="150" w:line="240" w:lineRule="auto"/>
        <w:textAlignment w:val="baseline"/>
      </w:pPr>
    </w:p>
    <w:p w:rsidR="005246AC" w:rsidRPr="00F3371B" w:rsidRDefault="005246AC" w:rsidP="00F3371B">
      <w:pPr>
        <w:spacing w:after="150" w:line="240" w:lineRule="auto"/>
        <w:textAlignment w:val="baseline"/>
      </w:pPr>
      <w:r w:rsidRPr="00F3371B">
        <w:rPr>
          <w:noProof/>
          <w:lang w:val="en-GB" w:eastAsia="en-GB"/>
        </w:rPr>
        <w:drawing>
          <wp:anchor distT="0" distB="0" distL="114300" distR="114300" simplePos="0" relativeHeight="251692032" behindDoc="0" locked="0" layoutInCell="1" allowOverlap="1" wp14:anchorId="26FEEA1D" wp14:editId="1C682B89">
            <wp:simplePos x="0" y="0"/>
            <wp:positionH relativeFrom="margin">
              <wp:posOffset>-770890</wp:posOffset>
            </wp:positionH>
            <wp:positionV relativeFrom="paragraph">
              <wp:posOffset>377190</wp:posOffset>
            </wp:positionV>
            <wp:extent cx="2202815" cy="1764030"/>
            <wp:effectExtent l="323850" t="323850" r="330835" b="331470"/>
            <wp:wrapSquare wrapText="bothSides"/>
            <wp:docPr id="22" name="Picture 22" descr="https://static.wixstatic.com/media/b82b37_0a9e246560c94dfba024ac831d7e5297.jpg/v1/fill/w_629,h_503,al_c,q_80,usm_0.66_1.00_0.01/b82b37_0a9e246560c94dfba024ac831d7e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ik7imgimage" descr="https://static.wixstatic.com/media/b82b37_0a9e246560c94dfba024ac831d7e5297.jpg/v1/fill/w_629,h_503,al_c,q_80,usm_0.66_1.00_0.01/b82b37_0a9e246560c94dfba024ac831d7e52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2815" cy="176403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3371B" w:rsidRPr="00F3371B" w:rsidRDefault="00F3371B" w:rsidP="00F3371B">
      <w:pPr>
        <w:spacing w:after="0" w:line="240" w:lineRule="auto"/>
        <w:textAlignment w:val="baseline"/>
      </w:pPr>
      <w:r w:rsidRPr="00F3371B">
        <w:t> </w:t>
      </w:r>
    </w:p>
    <w:p w:rsidR="00F3371B" w:rsidRPr="00F3371B" w:rsidRDefault="00F3371B" w:rsidP="00F3371B">
      <w:pPr>
        <w:spacing w:after="0" w:line="240" w:lineRule="auto"/>
        <w:textAlignment w:val="baseline"/>
      </w:pPr>
      <w:r w:rsidRPr="00F3371B">
        <w:t xml:space="preserve">With the stairs almost complete </w:t>
      </w:r>
      <w:r w:rsidR="005246AC" w:rsidRPr="00F3371B">
        <w:t>I</w:t>
      </w:r>
      <w:r w:rsidRPr="00F3371B">
        <w:t xml:space="preserve"> could bend it all now and end up with a spiral staircase but </w:t>
      </w:r>
      <w:r w:rsidR="005246AC" w:rsidRPr="00F3371B">
        <w:t>I</w:t>
      </w:r>
      <w:r w:rsidRPr="00F3371B">
        <w:t xml:space="preserve"> decided to add railings to the side of the stairs. I started by making the metal support out of a cube that was scaled to be taller, </w:t>
      </w:r>
      <w:r w:rsidR="005246AC" w:rsidRPr="00F3371B">
        <w:t>I</w:t>
      </w:r>
      <w:r w:rsidRPr="00F3371B">
        <w:t xml:space="preserve"> made small handles on the side of the object to hold the glass. I then made the glass and positioned the two parts together and </w:t>
      </w:r>
      <w:r w:rsidR="005246AC" w:rsidRPr="00F3371B">
        <w:t>I</w:t>
      </w:r>
      <w:r w:rsidRPr="00F3371B">
        <w:t xml:space="preserve"> bevelled the edges with a very small fraction, combined them both and placed them on the stairs.</w:t>
      </w:r>
    </w:p>
    <w:p w:rsidR="00F3371B" w:rsidRPr="00F3371B" w:rsidRDefault="00F3371B" w:rsidP="00F3371B">
      <w:pPr>
        <w:spacing w:after="150" w:line="240" w:lineRule="auto"/>
        <w:textAlignment w:val="baseline"/>
      </w:pPr>
    </w:p>
    <w:p w:rsidR="00F3371B" w:rsidRPr="00F3371B" w:rsidRDefault="005246AC" w:rsidP="00F3371B">
      <w:pPr>
        <w:spacing w:after="0" w:line="240" w:lineRule="auto"/>
        <w:textAlignment w:val="baseline"/>
      </w:pPr>
      <w:r w:rsidRPr="00F3371B">
        <w:rPr>
          <w:noProof/>
          <w:lang w:val="en-GB" w:eastAsia="en-GB"/>
        </w:rPr>
        <w:drawing>
          <wp:anchor distT="0" distB="0" distL="114300" distR="114300" simplePos="0" relativeHeight="251693056" behindDoc="0" locked="0" layoutInCell="1" allowOverlap="1" wp14:anchorId="635AE7CE" wp14:editId="317BBD27">
            <wp:simplePos x="0" y="0"/>
            <wp:positionH relativeFrom="column">
              <wp:posOffset>4013776</wp:posOffset>
            </wp:positionH>
            <wp:positionV relativeFrom="paragraph">
              <wp:posOffset>87319</wp:posOffset>
            </wp:positionV>
            <wp:extent cx="2083435" cy="1668780"/>
            <wp:effectExtent l="323850" t="323850" r="316865" b="331470"/>
            <wp:wrapSquare wrapText="bothSides"/>
            <wp:docPr id="21" name="Picture 21" descr="https://static.wixstatic.com/media/b82b37_3594434578f046a898f26d9d29371a1b.jpg/v1/fill/w_629,h_503,al_c,q_80,usm_0.66_1.00_0.01/b82b37_3594434578f046a898f26d9d29371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ix5a2db7imgimage" descr="https://static.wixstatic.com/media/b82b37_3594434578f046a898f26d9d29371a1b.jpg/v1/fill/w_629,h_503,al_c,q_80,usm_0.66_1.00_0.01/b82b37_3594434578f046a898f26d9d29371a1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3435" cy="166878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3371B" w:rsidRPr="00F3371B">
        <w:t> </w:t>
      </w:r>
    </w:p>
    <w:p w:rsidR="005246AC" w:rsidRDefault="005246AC" w:rsidP="00F3371B">
      <w:pPr>
        <w:spacing w:after="0" w:line="240" w:lineRule="auto"/>
        <w:textAlignment w:val="baseline"/>
      </w:pPr>
    </w:p>
    <w:p w:rsidR="005246AC" w:rsidRDefault="005246AC" w:rsidP="00F3371B">
      <w:pPr>
        <w:spacing w:after="0" w:line="240" w:lineRule="auto"/>
        <w:textAlignment w:val="baseline"/>
      </w:pPr>
    </w:p>
    <w:p w:rsidR="00F3371B" w:rsidRPr="00F3371B" w:rsidRDefault="00F3371B" w:rsidP="00F3371B">
      <w:pPr>
        <w:spacing w:after="0" w:line="240" w:lineRule="auto"/>
        <w:textAlignment w:val="baseline"/>
      </w:pPr>
      <w:r w:rsidRPr="00F3371B">
        <w:t xml:space="preserve">I then used the same </w:t>
      </w:r>
      <w:r w:rsidR="005246AC" w:rsidRPr="00F3371B">
        <w:t>technique</w:t>
      </w:r>
      <w:r w:rsidRPr="00F3371B">
        <w:t xml:space="preserve"> I used with the steps where </w:t>
      </w:r>
      <w:r w:rsidR="005246AC" w:rsidRPr="00F3371B">
        <w:t>I</w:t>
      </w:r>
      <w:r w:rsidRPr="00F3371B">
        <w:t xml:space="preserve"> duplicated the object and moved it up and along the staircase and held "Shift" and Pressed "D" </w:t>
      </w:r>
      <w:r w:rsidR="005246AC" w:rsidRPr="00F3371B">
        <w:t>until</w:t>
      </w:r>
      <w:r w:rsidRPr="00F3371B">
        <w:t xml:space="preserve"> they reached the top. After that was done </w:t>
      </w:r>
      <w:r w:rsidR="005246AC" w:rsidRPr="00F3371B">
        <w:t>I</w:t>
      </w:r>
      <w:r w:rsidRPr="00F3371B">
        <w:t xml:space="preserve"> quickly made some supports to hold the staircase up and placed them on the other side underneath the staircase utilising the same technique.</w:t>
      </w:r>
    </w:p>
    <w:p w:rsidR="00F3371B" w:rsidRDefault="00F3371B" w:rsidP="00F3371B">
      <w:pPr>
        <w:spacing w:after="150" w:line="240" w:lineRule="auto"/>
        <w:textAlignment w:val="baseline"/>
      </w:pPr>
    </w:p>
    <w:p w:rsidR="005246AC" w:rsidRPr="00F3371B" w:rsidRDefault="005246AC" w:rsidP="00F3371B">
      <w:pPr>
        <w:spacing w:after="150" w:line="240" w:lineRule="auto"/>
        <w:textAlignment w:val="baseline"/>
      </w:pPr>
      <w:r w:rsidRPr="00F3371B">
        <w:rPr>
          <w:noProof/>
          <w:lang w:val="en-GB" w:eastAsia="en-GB"/>
        </w:rPr>
        <w:drawing>
          <wp:anchor distT="0" distB="0" distL="114300" distR="114300" simplePos="0" relativeHeight="251694080" behindDoc="0" locked="0" layoutInCell="1" allowOverlap="1" wp14:anchorId="2C08D9C2" wp14:editId="6A96AEE2">
            <wp:simplePos x="0" y="0"/>
            <wp:positionH relativeFrom="page">
              <wp:align>left</wp:align>
            </wp:positionH>
            <wp:positionV relativeFrom="paragraph">
              <wp:posOffset>307488</wp:posOffset>
            </wp:positionV>
            <wp:extent cx="2205990" cy="1764665"/>
            <wp:effectExtent l="323850" t="323850" r="327660" b="330835"/>
            <wp:wrapSquare wrapText="bothSides"/>
            <wp:docPr id="20" name="Picture 20" descr="https://static.wixstatic.com/media/b82b37_23b3dbf9572744909cf6112f78e73d07.jpg/v1/fill/w_630,h_504,al_c,q_80,usm_0.66_1.00_0.01/b82b37_23b3dbf9572744909cf6112f78e73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tj9imgimage" descr="https://static.wixstatic.com/media/b82b37_23b3dbf9572744909cf6112f78e73d07.jpg/v1/fill/w_630,h_504,al_c,q_80,usm_0.66_1.00_0.01/b82b37_23b3dbf9572744909cf6112f78e73d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5990" cy="176466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3371B" w:rsidRPr="00F3371B" w:rsidRDefault="00F3371B" w:rsidP="00F3371B">
      <w:pPr>
        <w:spacing w:after="0" w:line="240" w:lineRule="auto"/>
        <w:textAlignment w:val="baseline"/>
      </w:pPr>
      <w:r w:rsidRPr="00F3371B">
        <w:t> </w:t>
      </w:r>
    </w:p>
    <w:p w:rsidR="005246AC" w:rsidRDefault="005246AC" w:rsidP="00F3371B">
      <w:pPr>
        <w:spacing w:after="0" w:line="240" w:lineRule="auto"/>
        <w:textAlignment w:val="baseline"/>
      </w:pPr>
    </w:p>
    <w:p w:rsidR="00F3371B" w:rsidRDefault="00F3371B" w:rsidP="00F3371B">
      <w:pPr>
        <w:spacing w:after="0" w:line="240" w:lineRule="auto"/>
        <w:textAlignment w:val="baseline"/>
      </w:pPr>
      <w:r w:rsidRPr="00F3371B">
        <w:t xml:space="preserve">Because </w:t>
      </w:r>
      <w:r w:rsidR="005246AC" w:rsidRPr="00F3371B">
        <w:t>I</w:t>
      </w:r>
      <w:r w:rsidRPr="00F3371B">
        <w:t xml:space="preserve"> was not happy with how the glass supports </w:t>
      </w:r>
      <w:r w:rsidR="005246AC" w:rsidRPr="00F3371B">
        <w:t>turn</w:t>
      </w:r>
      <w:r w:rsidR="005246AC">
        <w:t>ed</w:t>
      </w:r>
      <w:r w:rsidRPr="00F3371B">
        <w:t xml:space="preserve"> out </w:t>
      </w:r>
      <w:r w:rsidR="005246AC" w:rsidRPr="00F3371B">
        <w:t>I</w:t>
      </w:r>
      <w:r w:rsidRPr="00F3371B">
        <w:t xml:space="preserve"> decided to delete them and replace them with some quick </w:t>
      </w:r>
      <w:r w:rsidR="005246AC" w:rsidRPr="00F3371B">
        <w:t>cylindrical</w:t>
      </w:r>
      <w:r w:rsidRPr="00F3371B">
        <w:t xml:space="preserve"> </w:t>
      </w:r>
      <w:r w:rsidR="005246AC" w:rsidRPr="00F3371B">
        <w:t>supports</w:t>
      </w:r>
      <w:r w:rsidRPr="00F3371B">
        <w:t>.</w:t>
      </w:r>
    </w:p>
    <w:p w:rsidR="005246AC" w:rsidRDefault="005246AC" w:rsidP="00F3371B">
      <w:pPr>
        <w:spacing w:after="0" w:line="240" w:lineRule="auto"/>
        <w:textAlignment w:val="baseline"/>
      </w:pPr>
    </w:p>
    <w:p w:rsidR="005246AC" w:rsidRDefault="005246AC" w:rsidP="00F3371B">
      <w:pPr>
        <w:spacing w:after="0" w:line="240" w:lineRule="auto"/>
        <w:textAlignment w:val="baseline"/>
      </w:pPr>
    </w:p>
    <w:p w:rsidR="005246AC" w:rsidRDefault="005246AC" w:rsidP="00F3371B">
      <w:pPr>
        <w:spacing w:after="0" w:line="240" w:lineRule="auto"/>
        <w:textAlignment w:val="baseline"/>
      </w:pPr>
    </w:p>
    <w:p w:rsidR="005246AC" w:rsidRDefault="005246AC" w:rsidP="00F3371B">
      <w:pPr>
        <w:spacing w:after="0" w:line="240" w:lineRule="auto"/>
        <w:textAlignment w:val="baseline"/>
      </w:pPr>
    </w:p>
    <w:p w:rsidR="005246AC" w:rsidRDefault="005246AC" w:rsidP="00F3371B">
      <w:pPr>
        <w:spacing w:after="0" w:line="240" w:lineRule="auto"/>
        <w:textAlignment w:val="baseline"/>
      </w:pPr>
    </w:p>
    <w:p w:rsidR="005246AC" w:rsidRPr="00F3371B" w:rsidRDefault="005246AC" w:rsidP="00F3371B">
      <w:pPr>
        <w:spacing w:after="0" w:line="240" w:lineRule="auto"/>
        <w:textAlignment w:val="baseline"/>
      </w:pPr>
    </w:p>
    <w:p w:rsidR="00F3371B" w:rsidRPr="00F3371B" w:rsidRDefault="00F3371B" w:rsidP="00F3371B">
      <w:pPr>
        <w:spacing w:after="150" w:line="240" w:lineRule="auto"/>
        <w:textAlignment w:val="baseline"/>
      </w:pPr>
    </w:p>
    <w:p w:rsidR="00F3371B" w:rsidRDefault="00F3371B" w:rsidP="00F3371B">
      <w:pPr>
        <w:spacing w:after="0" w:line="240" w:lineRule="auto"/>
        <w:textAlignment w:val="baseline"/>
      </w:pPr>
      <w:r w:rsidRPr="00F3371B">
        <w:lastRenderedPageBreak/>
        <w:t> </w:t>
      </w:r>
    </w:p>
    <w:p w:rsidR="005246AC" w:rsidRPr="00F3371B" w:rsidRDefault="005246AC" w:rsidP="00F3371B">
      <w:pPr>
        <w:spacing w:after="0" w:line="240" w:lineRule="auto"/>
        <w:textAlignment w:val="baseline"/>
      </w:pPr>
    </w:p>
    <w:p w:rsidR="00F3371B" w:rsidRPr="00F3371B" w:rsidRDefault="005246AC" w:rsidP="00F3371B">
      <w:pPr>
        <w:spacing w:after="0" w:line="240" w:lineRule="auto"/>
        <w:textAlignment w:val="baseline"/>
      </w:pPr>
      <w:r w:rsidRPr="00F3371B">
        <w:rPr>
          <w:noProof/>
          <w:lang w:val="en-GB" w:eastAsia="en-GB"/>
        </w:rPr>
        <w:drawing>
          <wp:anchor distT="0" distB="0" distL="114300" distR="114300" simplePos="0" relativeHeight="251695104" behindDoc="0" locked="0" layoutInCell="1" allowOverlap="1" wp14:anchorId="51B831D5" wp14:editId="225C8BC7">
            <wp:simplePos x="0" y="0"/>
            <wp:positionH relativeFrom="margin">
              <wp:align>center</wp:align>
            </wp:positionH>
            <wp:positionV relativeFrom="paragraph">
              <wp:posOffset>1114425</wp:posOffset>
            </wp:positionV>
            <wp:extent cx="5071110" cy="4057015"/>
            <wp:effectExtent l="323850" t="323850" r="320040" b="324485"/>
            <wp:wrapTopAndBottom/>
            <wp:docPr id="19" name="Picture 19" descr="https://static.wixstatic.com/media/b82b37_5d1c4b7f714843c08bdbc71644ef6247.jpg/v1/fill/w_630,h_504,al_c,q_80,usm_0.66_1.00_0.01/b82b37_5d1c4b7f714843c08bdbc71644ef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dvgimgimage" descr="https://static.wixstatic.com/media/b82b37_5d1c4b7f714843c08bdbc71644ef6247.jpg/v1/fill/w_630,h_504,al_c,q_80,usm_0.66_1.00_0.01/b82b37_5d1c4b7f714843c08bdbc71644ef624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1110" cy="405701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3371B" w:rsidRPr="00F3371B">
        <w:t xml:space="preserve">The final step was to bend it all so I made sure to Combine all the parts first to insure that the bend would not skew parts of the model. After that I used the bend tool in "Deform - Nonlinear" and repositioned it to the right of the staircase and rotated it 90 degrees, this allowed me to change the curvature to 180 degrees which left me with a completed </w:t>
      </w:r>
      <w:r w:rsidRPr="00F3371B">
        <w:t>Spiral</w:t>
      </w:r>
      <w:r w:rsidR="00F3371B" w:rsidRPr="00F3371B">
        <w:t xml:space="preserve"> staircase.</w:t>
      </w:r>
    </w:p>
    <w:p w:rsidR="00F3371B" w:rsidRPr="00F3371B" w:rsidRDefault="00F3371B" w:rsidP="00F3371B">
      <w:pPr>
        <w:spacing w:after="150" w:line="240" w:lineRule="auto"/>
        <w:textAlignment w:val="baseline"/>
      </w:pPr>
    </w:p>
    <w:p w:rsidR="00F3371B" w:rsidRPr="00F3371B" w:rsidRDefault="00F3371B" w:rsidP="00F3371B">
      <w:pPr>
        <w:spacing w:after="0" w:line="240" w:lineRule="auto"/>
        <w:textAlignment w:val="baseline"/>
      </w:pPr>
      <w:r w:rsidRPr="00F3371B">
        <w:t> </w:t>
      </w:r>
    </w:p>
    <w:p w:rsidR="00F3371B" w:rsidRPr="00F3371B" w:rsidRDefault="00F3371B" w:rsidP="00F3371B">
      <w:pPr>
        <w:spacing w:after="0" w:line="240" w:lineRule="auto"/>
        <w:textAlignment w:val="baseline"/>
      </w:pPr>
      <w:r w:rsidRPr="00F3371B">
        <w:t> </w:t>
      </w:r>
    </w:p>
    <w:p w:rsidR="001C1FD1" w:rsidRPr="001C1FD1" w:rsidRDefault="001C1FD1" w:rsidP="001C1FD1"/>
    <w:p w:rsidR="00677766" w:rsidRDefault="00677766" w:rsidP="0016783A"/>
    <w:p w:rsidR="005246AC" w:rsidRDefault="005246AC" w:rsidP="0016783A"/>
    <w:p w:rsidR="005246AC" w:rsidRDefault="005246AC" w:rsidP="0016783A"/>
    <w:p w:rsidR="005246AC" w:rsidRDefault="005246AC" w:rsidP="0016783A"/>
    <w:p w:rsidR="005246AC" w:rsidRDefault="005246AC" w:rsidP="0016783A"/>
    <w:p w:rsidR="005246AC" w:rsidRDefault="005246AC" w:rsidP="005246AC">
      <w:pPr>
        <w:pStyle w:val="Heading1"/>
      </w:pPr>
      <w:r>
        <w:lastRenderedPageBreak/>
        <w:t>3D modelling software</w:t>
      </w:r>
    </w:p>
    <w:p w:rsidR="005246AC" w:rsidRDefault="005246AC" w:rsidP="005246AC"/>
    <w:p w:rsidR="005246AC" w:rsidRPr="005246AC" w:rsidRDefault="005246AC" w:rsidP="005246AC">
      <w:pPr>
        <w:shd w:val="clear" w:color="auto" w:fill="FFFFFF"/>
        <w:spacing w:before="100" w:beforeAutospacing="1" w:after="100" w:afterAutospacing="1" w:line="300" w:lineRule="atLeast"/>
      </w:pPr>
      <w:r w:rsidRPr="005246AC">
        <w:t>Google SketchUp is a 3D modelling software that was made on June 8th 2005 and can be used for a variety of different purposes such as; architectural design, interior design, film, and video game design. It is available in a free version called “SketchUp Make” and a paid version with more functionality’s called “SketchUp Pro”.</w:t>
      </w:r>
    </w:p>
    <w:p w:rsidR="005246AC" w:rsidRPr="005246AC" w:rsidRDefault="006111FD" w:rsidP="005246AC">
      <w:pPr>
        <w:pStyle w:val="ListParagraph"/>
        <w:shd w:val="clear" w:color="auto" w:fill="FFFFFF"/>
        <w:spacing w:before="100" w:beforeAutospacing="1" w:after="100" w:afterAutospacing="1" w:line="300" w:lineRule="atLeast"/>
      </w:pPr>
      <w:r w:rsidRPr="005246AC">
        <w:rPr>
          <w:noProof/>
          <w:lang w:val="en-GB" w:eastAsia="en-GB"/>
        </w:rPr>
        <w:drawing>
          <wp:anchor distT="0" distB="0" distL="114300" distR="114300" simplePos="0" relativeHeight="251697152" behindDoc="0" locked="0" layoutInCell="1" allowOverlap="1" wp14:anchorId="74C132FF" wp14:editId="32CE4F28">
            <wp:simplePos x="0" y="0"/>
            <wp:positionH relativeFrom="column">
              <wp:posOffset>3385835</wp:posOffset>
            </wp:positionH>
            <wp:positionV relativeFrom="paragraph">
              <wp:posOffset>339060</wp:posOffset>
            </wp:positionV>
            <wp:extent cx="2616835" cy="1603375"/>
            <wp:effectExtent l="323850" t="323850" r="316865" b="320675"/>
            <wp:wrapSquare wrapText="bothSides"/>
            <wp:docPr id="30" name="Picture 30" descr="http://pixelsmithstudios.com/wp-content/uploads/2012/08/Cinema-4D-Top-3D-Animation-Software-that-Professionals-Should-Loo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elsmithstudios.com/wp-content/uploads/2012/08/Cinema-4D-Top-3D-Animation-Software-that-Professionals-Should-Look-A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6835" cy="160337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246AC" w:rsidRPr="005246AC" w:rsidRDefault="005246AC" w:rsidP="005246AC">
      <w:pPr>
        <w:shd w:val="clear" w:color="auto" w:fill="FFFFFF"/>
        <w:spacing w:before="100" w:beforeAutospacing="1" w:after="100" w:afterAutospacing="1" w:line="300" w:lineRule="atLeast"/>
      </w:pPr>
      <w:r w:rsidRPr="005246AC">
        <w:t>Blender is a free open-source 3D modelling software that was made in 2002 and received a large amount of updates since then to improve it and add features. Blender is a good tool to use for 3d modelling because it has a lot of good features that make it quick and easy to use for example; texturing, raster graphics editing, rigging and skinning, fluid and smoke simulation and particle simulation.</w:t>
      </w:r>
    </w:p>
    <w:p w:rsidR="005246AC" w:rsidRPr="005246AC" w:rsidRDefault="005246AC" w:rsidP="005246AC">
      <w:pPr>
        <w:pStyle w:val="ListParagraph"/>
        <w:shd w:val="clear" w:color="auto" w:fill="FFFFFF"/>
        <w:spacing w:before="100" w:beforeAutospacing="1" w:after="100" w:afterAutospacing="1" w:line="300" w:lineRule="atLeast"/>
      </w:pPr>
    </w:p>
    <w:p w:rsidR="005246AC" w:rsidRDefault="005246AC" w:rsidP="006111FD">
      <w:pPr>
        <w:shd w:val="clear" w:color="auto" w:fill="FFFFFF"/>
        <w:spacing w:before="100" w:beforeAutospacing="1" w:after="100" w:afterAutospacing="1" w:line="300" w:lineRule="atLeast"/>
      </w:pPr>
      <w:r w:rsidRPr="005246AC">
        <w:t>Autodesk Maya is a 3D modeling software developed in February 1998 and is widely used to create interactive 3D applications like video games, animated film and even for special effect purposes. It is one of the most popular 3D modeling software’s and has been used in a range of projects from Disney films to The Walking dead TV show and has received awards like the academy award for Technical achievement for the software’s fluid effects system.</w:t>
      </w:r>
    </w:p>
    <w:p w:rsidR="006111FD" w:rsidRDefault="006111FD" w:rsidP="006111FD">
      <w:pPr>
        <w:shd w:val="clear" w:color="auto" w:fill="FFFFFF"/>
        <w:spacing w:before="100" w:beforeAutospacing="1" w:after="100" w:afterAutospacing="1" w:line="300" w:lineRule="atLeast"/>
      </w:pPr>
      <w:r>
        <w:t>Each of these different 3D modelling software’s has a different default file format that it uses when opening and saving files.</w:t>
      </w:r>
      <w:r w:rsidR="0076244D">
        <w:t xml:space="preserve"> </w:t>
      </w:r>
    </w:p>
    <w:tbl>
      <w:tblPr>
        <w:tblStyle w:val="GridTable4-Accent1"/>
        <w:tblW w:w="8311" w:type="dxa"/>
        <w:tblLook w:val="04A0" w:firstRow="1" w:lastRow="0" w:firstColumn="1" w:lastColumn="0" w:noHBand="0" w:noVBand="1"/>
      </w:tblPr>
      <w:tblGrid>
        <w:gridCol w:w="1564"/>
        <w:gridCol w:w="1277"/>
        <w:gridCol w:w="1021"/>
        <w:gridCol w:w="1515"/>
        <w:gridCol w:w="1510"/>
        <w:gridCol w:w="1424"/>
      </w:tblGrid>
      <w:tr w:rsidR="0076244D" w:rsidTr="0076244D">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564" w:type="dxa"/>
            <w:vAlign w:val="center"/>
          </w:tcPr>
          <w:p w:rsidR="0076244D" w:rsidRPr="0076244D" w:rsidRDefault="0076244D" w:rsidP="0076244D">
            <w:pPr>
              <w:spacing w:before="100" w:beforeAutospacing="1" w:after="100" w:afterAutospacing="1" w:line="300" w:lineRule="atLeast"/>
              <w:jc w:val="center"/>
              <w:rPr>
                <w:sz w:val="24"/>
              </w:rPr>
            </w:pPr>
            <w:r w:rsidRPr="0076244D">
              <w:rPr>
                <w:sz w:val="24"/>
              </w:rPr>
              <w:t>Software’s</w:t>
            </w:r>
          </w:p>
        </w:tc>
        <w:tc>
          <w:tcPr>
            <w:tcW w:w="1277" w:type="dxa"/>
            <w:vAlign w:val="center"/>
          </w:tcPr>
          <w:p w:rsidR="0076244D" w:rsidRPr="0076244D" w:rsidRDefault="0076244D" w:rsidP="0076244D">
            <w:pPr>
              <w:spacing w:before="100" w:beforeAutospacing="1" w:after="100" w:afterAutospacing="1" w:line="300" w:lineRule="atLeast"/>
              <w:jc w:val="center"/>
              <w:cnfStyle w:val="100000000000" w:firstRow="1" w:lastRow="0" w:firstColumn="0" w:lastColumn="0" w:oddVBand="0" w:evenVBand="0" w:oddHBand="0" w:evenHBand="0" w:firstRowFirstColumn="0" w:firstRowLastColumn="0" w:lastRowFirstColumn="0" w:lastRowLastColumn="0"/>
              <w:rPr>
                <w:sz w:val="24"/>
              </w:rPr>
            </w:pPr>
            <w:r w:rsidRPr="0076244D">
              <w:rPr>
                <w:sz w:val="24"/>
              </w:rPr>
              <w:t>3DSMax</w:t>
            </w:r>
          </w:p>
        </w:tc>
        <w:tc>
          <w:tcPr>
            <w:tcW w:w="1021" w:type="dxa"/>
            <w:vAlign w:val="center"/>
          </w:tcPr>
          <w:p w:rsidR="0076244D" w:rsidRPr="0076244D" w:rsidRDefault="0076244D" w:rsidP="0076244D">
            <w:pPr>
              <w:spacing w:before="100" w:beforeAutospacing="1" w:after="100" w:afterAutospacing="1" w:line="300" w:lineRule="atLeast"/>
              <w:jc w:val="center"/>
              <w:cnfStyle w:val="100000000000" w:firstRow="1" w:lastRow="0" w:firstColumn="0" w:lastColumn="0" w:oddVBand="0" w:evenVBand="0" w:oddHBand="0" w:evenHBand="0" w:firstRowFirstColumn="0" w:firstRowLastColumn="0" w:lastRowFirstColumn="0" w:lastRowLastColumn="0"/>
              <w:rPr>
                <w:sz w:val="24"/>
              </w:rPr>
            </w:pPr>
            <w:r w:rsidRPr="0076244D">
              <w:rPr>
                <w:sz w:val="24"/>
              </w:rPr>
              <w:t>Maya</w:t>
            </w:r>
          </w:p>
        </w:tc>
        <w:tc>
          <w:tcPr>
            <w:tcW w:w="1515" w:type="dxa"/>
            <w:vAlign w:val="center"/>
          </w:tcPr>
          <w:p w:rsidR="0076244D" w:rsidRPr="0076244D" w:rsidRDefault="0076244D" w:rsidP="0076244D">
            <w:pPr>
              <w:spacing w:before="100" w:beforeAutospacing="1" w:after="100" w:afterAutospacing="1" w:line="300" w:lineRule="atLeast"/>
              <w:jc w:val="center"/>
              <w:cnfStyle w:val="100000000000" w:firstRow="1" w:lastRow="0" w:firstColumn="0" w:lastColumn="0" w:oddVBand="0" w:evenVBand="0" w:oddHBand="0" w:evenHBand="0" w:firstRowFirstColumn="0" w:firstRowLastColumn="0" w:lastRowFirstColumn="0" w:lastRowLastColumn="0"/>
              <w:rPr>
                <w:sz w:val="24"/>
              </w:rPr>
            </w:pPr>
            <w:r w:rsidRPr="0076244D">
              <w:rPr>
                <w:sz w:val="24"/>
              </w:rPr>
              <w:t>Cinema4D</w:t>
            </w:r>
          </w:p>
        </w:tc>
        <w:tc>
          <w:tcPr>
            <w:tcW w:w="1510" w:type="dxa"/>
            <w:vAlign w:val="center"/>
          </w:tcPr>
          <w:p w:rsidR="0076244D" w:rsidRPr="0076244D" w:rsidRDefault="0076244D" w:rsidP="0076244D">
            <w:pPr>
              <w:spacing w:before="100" w:beforeAutospacing="1" w:after="100" w:afterAutospacing="1" w:line="300" w:lineRule="atLeast"/>
              <w:jc w:val="center"/>
              <w:cnfStyle w:val="100000000000" w:firstRow="1" w:lastRow="0" w:firstColumn="0" w:lastColumn="0" w:oddVBand="0" w:evenVBand="0" w:oddHBand="0" w:evenHBand="0" w:firstRowFirstColumn="0" w:firstRowLastColumn="0" w:lastRowFirstColumn="0" w:lastRowLastColumn="0"/>
              <w:rPr>
                <w:sz w:val="24"/>
              </w:rPr>
            </w:pPr>
            <w:r w:rsidRPr="0076244D">
              <w:rPr>
                <w:sz w:val="24"/>
              </w:rPr>
              <w:t>Lightwave</w:t>
            </w:r>
          </w:p>
        </w:tc>
        <w:tc>
          <w:tcPr>
            <w:tcW w:w="1424" w:type="dxa"/>
            <w:vAlign w:val="center"/>
          </w:tcPr>
          <w:p w:rsidR="0076244D" w:rsidRPr="0076244D" w:rsidRDefault="0076244D" w:rsidP="0076244D">
            <w:pPr>
              <w:spacing w:before="100" w:beforeAutospacing="1" w:after="100" w:afterAutospacing="1" w:line="300" w:lineRule="atLeast"/>
              <w:jc w:val="center"/>
              <w:cnfStyle w:val="100000000000" w:firstRow="1" w:lastRow="0" w:firstColumn="0" w:lastColumn="0" w:oddVBand="0" w:evenVBand="0" w:oddHBand="0" w:evenHBand="0" w:firstRowFirstColumn="0" w:firstRowLastColumn="0" w:lastRowFirstColumn="0" w:lastRowLastColumn="0"/>
              <w:rPr>
                <w:sz w:val="24"/>
              </w:rPr>
            </w:pPr>
            <w:r w:rsidRPr="0076244D">
              <w:rPr>
                <w:sz w:val="24"/>
              </w:rPr>
              <w:t>SketchUp</w:t>
            </w:r>
          </w:p>
        </w:tc>
      </w:tr>
      <w:tr w:rsidR="0076244D" w:rsidTr="0076244D">
        <w:trPr>
          <w:cnfStyle w:val="000000100000" w:firstRow="0" w:lastRow="0" w:firstColumn="0" w:lastColumn="0" w:oddVBand="0" w:evenVBand="0" w:oddHBand="1" w:evenHBand="0" w:firstRowFirstColumn="0" w:firstRowLastColumn="0" w:lastRowFirstColumn="0" w:lastRowLastColumn="0"/>
          <w:trHeight w:val="1521"/>
        </w:trPr>
        <w:tc>
          <w:tcPr>
            <w:cnfStyle w:val="001000000000" w:firstRow="0" w:lastRow="0" w:firstColumn="1" w:lastColumn="0" w:oddVBand="0" w:evenVBand="0" w:oddHBand="0" w:evenHBand="0" w:firstRowFirstColumn="0" w:firstRowLastColumn="0" w:lastRowFirstColumn="0" w:lastRowLastColumn="0"/>
            <w:tcW w:w="1564" w:type="dxa"/>
            <w:vAlign w:val="center"/>
          </w:tcPr>
          <w:p w:rsidR="0076244D" w:rsidRPr="0076244D" w:rsidRDefault="0076244D" w:rsidP="0076244D">
            <w:pPr>
              <w:spacing w:before="100" w:beforeAutospacing="1" w:after="100" w:afterAutospacing="1" w:line="300" w:lineRule="atLeast"/>
              <w:jc w:val="center"/>
              <w:rPr>
                <w:sz w:val="24"/>
              </w:rPr>
            </w:pPr>
            <w:r w:rsidRPr="0076244D">
              <w:rPr>
                <w:sz w:val="24"/>
              </w:rPr>
              <w:t>Default File Format</w:t>
            </w:r>
          </w:p>
        </w:tc>
        <w:tc>
          <w:tcPr>
            <w:tcW w:w="1277" w:type="dxa"/>
            <w:vAlign w:val="center"/>
          </w:tcPr>
          <w:p w:rsidR="0076244D" w:rsidRPr="0076244D" w:rsidRDefault="0076244D" w:rsidP="0076244D">
            <w:pPr>
              <w:spacing w:before="100" w:beforeAutospacing="1" w:after="100" w:afterAutospacing="1" w:line="300" w:lineRule="atLeast"/>
              <w:jc w:val="center"/>
              <w:cnfStyle w:val="000000100000" w:firstRow="0" w:lastRow="0" w:firstColumn="0" w:lastColumn="0" w:oddVBand="0" w:evenVBand="0" w:oddHBand="1" w:evenHBand="0" w:firstRowFirstColumn="0" w:firstRowLastColumn="0" w:lastRowFirstColumn="0" w:lastRowLastColumn="0"/>
              <w:rPr>
                <w:sz w:val="24"/>
              </w:rPr>
            </w:pPr>
            <w:r w:rsidRPr="0076244D">
              <w:rPr>
                <w:sz w:val="24"/>
              </w:rPr>
              <w:t>.3ds</w:t>
            </w:r>
          </w:p>
        </w:tc>
        <w:tc>
          <w:tcPr>
            <w:tcW w:w="1021" w:type="dxa"/>
            <w:vAlign w:val="center"/>
          </w:tcPr>
          <w:p w:rsidR="0076244D" w:rsidRPr="0076244D" w:rsidRDefault="0076244D" w:rsidP="0076244D">
            <w:pPr>
              <w:spacing w:before="100" w:beforeAutospacing="1" w:after="100" w:afterAutospacing="1" w:line="300" w:lineRule="atLeast"/>
              <w:jc w:val="center"/>
              <w:cnfStyle w:val="000000100000" w:firstRow="0" w:lastRow="0" w:firstColumn="0" w:lastColumn="0" w:oddVBand="0" w:evenVBand="0" w:oddHBand="1" w:evenHBand="0" w:firstRowFirstColumn="0" w:firstRowLastColumn="0" w:lastRowFirstColumn="0" w:lastRowLastColumn="0"/>
              <w:rPr>
                <w:sz w:val="24"/>
              </w:rPr>
            </w:pPr>
            <w:r>
              <w:rPr>
                <w:sz w:val="24"/>
              </w:rPr>
              <w:t>.mb</w:t>
            </w:r>
          </w:p>
        </w:tc>
        <w:tc>
          <w:tcPr>
            <w:tcW w:w="1515" w:type="dxa"/>
            <w:vAlign w:val="center"/>
          </w:tcPr>
          <w:p w:rsidR="0076244D" w:rsidRPr="0076244D" w:rsidRDefault="0076244D" w:rsidP="0076244D">
            <w:pPr>
              <w:spacing w:before="100" w:beforeAutospacing="1" w:after="100" w:afterAutospacing="1" w:line="300" w:lineRule="atLeast"/>
              <w:jc w:val="center"/>
              <w:cnfStyle w:val="000000100000" w:firstRow="0" w:lastRow="0" w:firstColumn="0" w:lastColumn="0" w:oddVBand="0" w:evenVBand="0" w:oddHBand="1" w:evenHBand="0" w:firstRowFirstColumn="0" w:firstRowLastColumn="0" w:lastRowFirstColumn="0" w:lastRowLastColumn="0"/>
              <w:rPr>
                <w:sz w:val="24"/>
              </w:rPr>
            </w:pPr>
            <w:r>
              <w:rPr>
                <w:sz w:val="24"/>
              </w:rPr>
              <w:t>.c4d</w:t>
            </w:r>
          </w:p>
        </w:tc>
        <w:tc>
          <w:tcPr>
            <w:tcW w:w="1510" w:type="dxa"/>
            <w:vAlign w:val="center"/>
          </w:tcPr>
          <w:p w:rsidR="0076244D" w:rsidRPr="0076244D" w:rsidRDefault="0076244D" w:rsidP="0076244D">
            <w:pPr>
              <w:spacing w:before="100" w:beforeAutospacing="1" w:after="100" w:afterAutospacing="1" w:line="300" w:lineRule="atLeast"/>
              <w:jc w:val="center"/>
              <w:cnfStyle w:val="000000100000" w:firstRow="0" w:lastRow="0" w:firstColumn="0" w:lastColumn="0" w:oddVBand="0" w:evenVBand="0" w:oddHBand="1" w:evenHBand="0" w:firstRowFirstColumn="0" w:firstRowLastColumn="0" w:lastRowFirstColumn="0" w:lastRowLastColumn="0"/>
              <w:rPr>
                <w:sz w:val="24"/>
              </w:rPr>
            </w:pPr>
            <w:r>
              <w:rPr>
                <w:sz w:val="24"/>
              </w:rPr>
              <w:t>.lightwave</w:t>
            </w:r>
          </w:p>
        </w:tc>
        <w:tc>
          <w:tcPr>
            <w:tcW w:w="1424" w:type="dxa"/>
            <w:vAlign w:val="center"/>
          </w:tcPr>
          <w:p w:rsidR="0076244D" w:rsidRPr="0076244D" w:rsidRDefault="0076244D" w:rsidP="0076244D">
            <w:pPr>
              <w:spacing w:before="100" w:beforeAutospacing="1" w:after="100" w:afterAutospacing="1" w:line="300" w:lineRule="atLeast"/>
              <w:jc w:val="center"/>
              <w:cnfStyle w:val="000000100000" w:firstRow="0" w:lastRow="0" w:firstColumn="0" w:lastColumn="0" w:oddVBand="0" w:evenVBand="0" w:oddHBand="1" w:evenHBand="0" w:firstRowFirstColumn="0" w:firstRowLastColumn="0" w:lastRowFirstColumn="0" w:lastRowLastColumn="0"/>
              <w:rPr>
                <w:sz w:val="24"/>
              </w:rPr>
            </w:pPr>
            <w:r>
              <w:rPr>
                <w:sz w:val="24"/>
              </w:rPr>
              <w:t>.skp</w:t>
            </w:r>
          </w:p>
        </w:tc>
      </w:tr>
      <w:tr w:rsidR="0076244D" w:rsidTr="0076244D">
        <w:trPr>
          <w:trHeight w:val="1004"/>
        </w:trPr>
        <w:tc>
          <w:tcPr>
            <w:cnfStyle w:val="001000000000" w:firstRow="0" w:lastRow="0" w:firstColumn="1" w:lastColumn="0" w:oddVBand="0" w:evenVBand="0" w:oddHBand="0" w:evenHBand="0" w:firstRowFirstColumn="0" w:firstRowLastColumn="0" w:lastRowFirstColumn="0" w:lastRowLastColumn="0"/>
            <w:tcW w:w="1564" w:type="dxa"/>
            <w:vAlign w:val="center"/>
          </w:tcPr>
          <w:p w:rsidR="0076244D" w:rsidRDefault="0076244D" w:rsidP="0076244D">
            <w:pPr>
              <w:spacing w:before="100" w:beforeAutospacing="1" w:after="100" w:afterAutospacing="1" w:line="300" w:lineRule="atLeast"/>
              <w:jc w:val="center"/>
              <w:rPr>
                <w:sz w:val="24"/>
              </w:rPr>
            </w:pPr>
          </w:p>
          <w:p w:rsidR="0076244D" w:rsidRDefault="0076244D" w:rsidP="0076244D">
            <w:pPr>
              <w:spacing w:before="100" w:beforeAutospacing="1" w:after="100" w:afterAutospacing="1" w:line="300" w:lineRule="atLeast"/>
              <w:jc w:val="center"/>
              <w:rPr>
                <w:sz w:val="24"/>
              </w:rPr>
            </w:pPr>
            <w:r w:rsidRPr="0076244D">
              <w:rPr>
                <w:sz w:val="24"/>
              </w:rPr>
              <w:t>Supports .OBJ</w:t>
            </w:r>
          </w:p>
          <w:p w:rsidR="0076244D" w:rsidRPr="0076244D" w:rsidRDefault="0076244D" w:rsidP="0076244D">
            <w:pPr>
              <w:spacing w:before="100" w:beforeAutospacing="1" w:after="100" w:afterAutospacing="1" w:line="300" w:lineRule="atLeast"/>
              <w:jc w:val="center"/>
              <w:rPr>
                <w:sz w:val="24"/>
              </w:rPr>
            </w:pPr>
          </w:p>
        </w:tc>
        <w:tc>
          <w:tcPr>
            <w:tcW w:w="1277" w:type="dxa"/>
            <w:vAlign w:val="center"/>
          </w:tcPr>
          <w:p w:rsidR="0076244D" w:rsidRPr="0076244D" w:rsidRDefault="0076244D" w:rsidP="0076244D">
            <w:pPr>
              <w:spacing w:before="100" w:beforeAutospacing="1" w:after="100" w:afterAutospacing="1" w:line="300" w:lineRule="atLeast"/>
              <w:jc w:val="center"/>
              <w:cnfStyle w:val="000000000000" w:firstRow="0" w:lastRow="0" w:firstColumn="0" w:lastColumn="0" w:oddVBand="0" w:evenVBand="0" w:oddHBand="0" w:evenHBand="0" w:firstRowFirstColumn="0" w:firstRowLastColumn="0" w:lastRowFirstColumn="0" w:lastRowLastColumn="0"/>
              <w:rPr>
                <w:sz w:val="24"/>
              </w:rPr>
            </w:pPr>
            <w:r>
              <w:rPr>
                <w:sz w:val="24"/>
              </w:rPr>
              <w:t>Yes</w:t>
            </w:r>
          </w:p>
        </w:tc>
        <w:tc>
          <w:tcPr>
            <w:tcW w:w="1021" w:type="dxa"/>
            <w:vAlign w:val="center"/>
          </w:tcPr>
          <w:p w:rsidR="0076244D" w:rsidRPr="0076244D" w:rsidRDefault="0076244D" w:rsidP="0076244D">
            <w:pPr>
              <w:spacing w:before="100" w:beforeAutospacing="1" w:after="100" w:afterAutospacing="1" w:line="300" w:lineRule="atLeast"/>
              <w:jc w:val="center"/>
              <w:cnfStyle w:val="000000000000" w:firstRow="0" w:lastRow="0" w:firstColumn="0" w:lastColumn="0" w:oddVBand="0" w:evenVBand="0" w:oddHBand="0" w:evenHBand="0" w:firstRowFirstColumn="0" w:firstRowLastColumn="0" w:lastRowFirstColumn="0" w:lastRowLastColumn="0"/>
              <w:rPr>
                <w:sz w:val="24"/>
              </w:rPr>
            </w:pPr>
            <w:r>
              <w:rPr>
                <w:sz w:val="24"/>
              </w:rPr>
              <w:t>Yes</w:t>
            </w:r>
          </w:p>
        </w:tc>
        <w:tc>
          <w:tcPr>
            <w:tcW w:w="1515" w:type="dxa"/>
            <w:vAlign w:val="center"/>
          </w:tcPr>
          <w:p w:rsidR="0076244D" w:rsidRPr="0076244D" w:rsidRDefault="0076244D" w:rsidP="0076244D">
            <w:pPr>
              <w:spacing w:before="100" w:beforeAutospacing="1" w:after="100" w:afterAutospacing="1" w:line="300" w:lineRule="atLeast"/>
              <w:jc w:val="center"/>
              <w:cnfStyle w:val="000000000000" w:firstRow="0" w:lastRow="0" w:firstColumn="0" w:lastColumn="0" w:oddVBand="0" w:evenVBand="0" w:oddHBand="0" w:evenHBand="0" w:firstRowFirstColumn="0" w:firstRowLastColumn="0" w:lastRowFirstColumn="0" w:lastRowLastColumn="0"/>
              <w:rPr>
                <w:sz w:val="24"/>
              </w:rPr>
            </w:pPr>
            <w:r>
              <w:rPr>
                <w:sz w:val="24"/>
              </w:rPr>
              <w:t>Yes</w:t>
            </w:r>
          </w:p>
        </w:tc>
        <w:tc>
          <w:tcPr>
            <w:tcW w:w="1510" w:type="dxa"/>
            <w:vAlign w:val="center"/>
          </w:tcPr>
          <w:p w:rsidR="0076244D" w:rsidRPr="0076244D" w:rsidRDefault="0076244D" w:rsidP="0076244D">
            <w:pPr>
              <w:spacing w:before="100" w:beforeAutospacing="1" w:after="100" w:afterAutospacing="1" w:line="300" w:lineRule="atLeast"/>
              <w:jc w:val="center"/>
              <w:cnfStyle w:val="000000000000" w:firstRow="0" w:lastRow="0" w:firstColumn="0" w:lastColumn="0" w:oddVBand="0" w:evenVBand="0" w:oddHBand="0" w:evenHBand="0" w:firstRowFirstColumn="0" w:firstRowLastColumn="0" w:lastRowFirstColumn="0" w:lastRowLastColumn="0"/>
              <w:rPr>
                <w:sz w:val="24"/>
              </w:rPr>
            </w:pPr>
            <w:r>
              <w:rPr>
                <w:sz w:val="24"/>
              </w:rPr>
              <w:t>Yes</w:t>
            </w:r>
          </w:p>
        </w:tc>
        <w:tc>
          <w:tcPr>
            <w:tcW w:w="1424" w:type="dxa"/>
            <w:vAlign w:val="center"/>
          </w:tcPr>
          <w:p w:rsidR="0076244D" w:rsidRPr="0076244D" w:rsidRDefault="0076244D" w:rsidP="0076244D">
            <w:pPr>
              <w:spacing w:before="100" w:beforeAutospacing="1" w:after="100" w:afterAutospacing="1" w:line="300" w:lineRule="atLeast"/>
              <w:jc w:val="center"/>
              <w:cnfStyle w:val="000000000000" w:firstRow="0" w:lastRow="0" w:firstColumn="0" w:lastColumn="0" w:oddVBand="0" w:evenVBand="0" w:oddHBand="0" w:evenHBand="0" w:firstRowFirstColumn="0" w:firstRowLastColumn="0" w:lastRowFirstColumn="0" w:lastRowLastColumn="0"/>
              <w:rPr>
                <w:sz w:val="24"/>
              </w:rPr>
            </w:pPr>
            <w:r>
              <w:rPr>
                <w:sz w:val="24"/>
              </w:rPr>
              <w:t>Yes</w:t>
            </w:r>
          </w:p>
        </w:tc>
      </w:tr>
    </w:tbl>
    <w:p w:rsidR="0076244D" w:rsidRDefault="0076244D" w:rsidP="0076244D">
      <w:pPr>
        <w:pStyle w:val="Heading1"/>
      </w:pPr>
      <w:r>
        <w:lastRenderedPageBreak/>
        <w:t>Constraints</w:t>
      </w:r>
    </w:p>
    <w:p w:rsidR="006111FD" w:rsidRDefault="00351230" w:rsidP="006111FD">
      <w:pPr>
        <w:shd w:val="clear" w:color="auto" w:fill="FFFFFF"/>
        <w:spacing w:before="100" w:beforeAutospacing="1" w:after="100" w:afterAutospacing="1" w:line="300" w:lineRule="atLeast"/>
      </w:pPr>
      <w:r w:rsidRPr="00351230">
        <w:t>A main constraint of 3d modelling is the polycount, a polycount is the amount of 2d shapes that are used to build up to a 3d model, this can quickly become a restraint because the higher the polycount of a model the larger the file size will be which can make storing, moving and rendering the model more difficult. The 3D modelling software can also become a constraint if it does not support certain file types when exporting, importing or saving files this can be a problem when making 3D models or environments using less popular software or two types of software that aren’t compatible.</w:t>
      </w:r>
    </w:p>
    <w:p w:rsidR="00351230" w:rsidRDefault="00351230" w:rsidP="006111FD">
      <w:pPr>
        <w:shd w:val="clear" w:color="auto" w:fill="FFFFFF"/>
        <w:spacing w:before="100" w:beforeAutospacing="1" w:after="100" w:afterAutospacing="1" w:line="300" w:lineRule="atLeast"/>
      </w:pPr>
      <w:r>
        <w:t>File sizes can also become very large which means that exporting and moving files to and from hard drives and software can take a lot of time, to counteract this certain file formats can be used to compress the file for easier use but it can mean that some software may not support the file format.</w:t>
      </w:r>
    </w:p>
    <w:p w:rsidR="00351230" w:rsidRDefault="00351230" w:rsidP="006111FD">
      <w:pPr>
        <w:shd w:val="clear" w:color="auto" w:fill="FFFFFF"/>
        <w:spacing w:before="100" w:beforeAutospacing="1" w:after="100" w:afterAutospacing="1" w:line="300" w:lineRule="atLeast"/>
      </w:pPr>
      <w:r>
        <w:t>The time that I takes to render scenes into a 2D image can be very long considering the detail of the model and the quality of the final image, this can mean that just to render one still image it can take hours. This happens because when rendering the computer needs to figure out a number of things like Lighting, Ambient occlusion and reflectivity, something that can change the amount of time needed to render is a better computer because the better the hardware the faster the renders will be done.</w:t>
      </w:r>
    </w:p>
    <w:p w:rsidR="00351230" w:rsidRPr="0016783A" w:rsidRDefault="00351230" w:rsidP="006111FD">
      <w:pPr>
        <w:shd w:val="clear" w:color="auto" w:fill="FFFFFF"/>
        <w:spacing w:before="100" w:beforeAutospacing="1" w:after="100" w:afterAutospacing="1" w:line="300" w:lineRule="atLeast"/>
      </w:pPr>
      <w:r>
        <w:rPr>
          <w:noProof/>
          <w:lang w:val="en-GB" w:eastAsia="en-GB"/>
        </w:rPr>
        <w:drawing>
          <wp:anchor distT="0" distB="0" distL="114300" distR="114300" simplePos="0" relativeHeight="251698176" behindDoc="0" locked="0" layoutInCell="1" allowOverlap="1" wp14:anchorId="0A38596E" wp14:editId="2ECB95E5">
            <wp:simplePos x="0" y="0"/>
            <wp:positionH relativeFrom="column">
              <wp:posOffset>2970855</wp:posOffset>
            </wp:positionH>
            <wp:positionV relativeFrom="paragraph">
              <wp:posOffset>20940</wp:posOffset>
            </wp:positionV>
            <wp:extent cx="3200400" cy="2400935"/>
            <wp:effectExtent l="304800" t="323850" r="323850" b="323215"/>
            <wp:wrapSquare wrapText="bothSides"/>
            <wp:docPr id="31" name="Picture 31" descr="http://www.lacimorgancreations.com/wp-content/uploads/2012/01/render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lacimorgancreations.com/wp-content/uploads/2012/01/renderfar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40093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r w:rsidRPr="00351230">
        <w:t xml:space="preserve">A way that companies render animations, models, etc... Is by using a render farm of multiple machines all linked to render multiple scenes and models they need for their company or film. This is so they do not have to render each and every frame on one computer which could take years to complete one scene. In this case high tech machines dedicated to rendering are created for these companies that create the models, animation, etc... Because it could take more than 24 hours to render one frame for anything. This is why there is more than one machine rendering on one animation to cut the rendering time from using just one machine. So instead of taking more than around a year to render one scene in a render farm you can cut that down to whatever time you want depending on the amount of machines you have got rendering on the scene. </w:t>
      </w:r>
    </w:p>
    <w:sectPr w:rsidR="00351230" w:rsidRPr="0016783A" w:rsidSect="00194E91">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A2C" w:rsidRDefault="00D27A2C">
      <w:r>
        <w:separator/>
      </w:r>
    </w:p>
  </w:endnote>
  <w:endnote w:type="continuationSeparator" w:id="0">
    <w:p w:rsidR="00D27A2C" w:rsidRDefault="00D27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C8" w:rsidRDefault="004401EB">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AA79C8">
      <w:fldChar w:fldCharType="begin"/>
    </w:r>
    <w:r w:rsidR="00AA79C8">
      <w:instrText xml:space="preserve"> PAGE   \* MERGEFORMAT </w:instrText>
    </w:r>
    <w:r w:rsidR="00AA79C8">
      <w:fldChar w:fldCharType="separate"/>
    </w:r>
    <w:r w:rsidR="00AA79C8" w:rsidRPr="005C0F56">
      <w:rPr>
        <w:rFonts w:asciiTheme="majorHAnsi" w:eastAsiaTheme="majorEastAsia" w:hAnsiTheme="majorHAnsi" w:cstheme="majorBidi"/>
        <w:noProof/>
      </w:rPr>
      <w:t>4</w:t>
    </w:r>
    <w:r w:rsidR="00AA79C8">
      <w:rPr>
        <w:rFonts w:asciiTheme="majorHAnsi" w:eastAsiaTheme="majorEastAsia" w:hAnsiTheme="majorHAnsi" w:cstheme="majorBidi"/>
        <w:noProof/>
      </w:rPr>
      <w:fldChar w:fldCharType="end"/>
    </w:r>
    <w:r w:rsidR="00515EC0">
      <w:rPr>
        <w:noProof/>
        <w:lang w:val="en-GB" w:eastAsia="en-GB"/>
      </w:rPr>
      <mc:AlternateContent>
        <mc:Choice Requires="wpg">
          <w:drawing>
            <wp:anchor distT="0" distB="0" distL="114300" distR="114300" simplePos="0" relativeHeight="251659264" behindDoc="0" locked="0" layoutInCell="0" allowOverlap="1" wp14:anchorId="04487A0E" wp14:editId="6B7F0F46">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08DA041F"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515EC0">
      <w:rPr>
        <w:noProof/>
        <w:lang w:val="en-GB" w:eastAsia="en-GB"/>
      </w:rPr>
      <mc:AlternateContent>
        <mc:Choice Requires="wps">
          <w:drawing>
            <wp:anchor distT="0" distB="0" distL="114300" distR="114300" simplePos="0" relativeHeight="251661312" behindDoc="0" locked="0" layoutInCell="1" allowOverlap="1" wp14:anchorId="0479E65F" wp14:editId="53877A3D">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F7DDA78"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515EC0">
      <w:rPr>
        <w:noProof/>
        <w:lang w:val="en-GB" w:eastAsia="en-GB"/>
      </w:rPr>
      <mc:AlternateContent>
        <mc:Choice Requires="wps">
          <w:drawing>
            <wp:anchor distT="0" distB="0" distL="114300" distR="114300" simplePos="0" relativeHeight="251660288" behindDoc="0" locked="0" layoutInCell="1" allowOverlap="1" wp14:anchorId="0F696B0D" wp14:editId="5A3C92FC">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407FABD"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A2C" w:rsidRDefault="00D27A2C">
    <w:pPr>
      <w:pStyle w:val="Footer"/>
    </w:pPr>
    <w:r>
      <w:t>Mark Woods</w:t>
    </w:r>
  </w:p>
  <w:p w:rsidR="00D27A2C" w:rsidRDefault="00D27A2C">
    <w:pPr>
      <w:pStyle w:val="Footer"/>
    </w:pPr>
  </w:p>
  <w:p w:rsidR="00AA79C8" w:rsidRDefault="00AA79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A2C" w:rsidRDefault="00D27A2C">
    <w:pPr>
      <w:pStyle w:val="Footer"/>
    </w:pPr>
    <w:r>
      <w:t>Mark Woods</w:t>
    </w:r>
  </w:p>
  <w:p w:rsidR="00D27A2C" w:rsidRDefault="00D27A2C">
    <w:pPr>
      <w:pStyle w:val="Footer"/>
    </w:pPr>
  </w:p>
  <w:p w:rsidR="00D27A2C" w:rsidRDefault="00D27A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A2C" w:rsidRDefault="00D27A2C">
      <w:r>
        <w:separator/>
      </w:r>
    </w:p>
  </w:footnote>
  <w:footnote w:type="continuationSeparator" w:id="0">
    <w:p w:rsidR="00D27A2C" w:rsidRDefault="00D27A2C">
      <w:r>
        <w:separator/>
      </w:r>
    </w:p>
  </w:footnote>
  <w:footnote w:type="continuationNotice" w:id="1">
    <w:p w:rsidR="00D27A2C" w:rsidRDefault="00D27A2C">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AA79C8" w:rsidRDefault="00515EC0">
    <w:pPr>
      <w:pStyle w:val="Header"/>
    </w:pPr>
    <w:r>
      <w:rPr>
        <w:rFonts w:asciiTheme="majorHAnsi" w:eastAsiaTheme="majorEastAsia" w:hAnsiTheme="majorHAnsi" w:cstheme="majorBidi"/>
        <w:noProof/>
        <w:lang w:val="en-GB" w:eastAsia="en-GB"/>
      </w:rPr>
      <mc:AlternateContent>
        <mc:Choice Requires="wpg">
          <w:drawing>
            <wp:anchor distT="0" distB="0" distL="114300" distR="114300" simplePos="0" relativeHeight="251665408" behindDoc="0" locked="0" layoutInCell="1" allowOverlap="1" wp14:anchorId="0F8DA10B" wp14:editId="4767DBDE">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793A3E2B"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4384" behindDoc="0" locked="0" layoutInCell="1" allowOverlap="1" wp14:anchorId="766AA850" wp14:editId="74C80F0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FE913C3"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3360" behindDoc="0" locked="0" layoutInCell="1" allowOverlap="1" wp14:anchorId="39F482A3" wp14:editId="744488FE">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F541FAF"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C8" w:rsidRDefault="0037530E">
    <w:pPr>
      <w:pStyle w:val="Header"/>
    </w:pPr>
    <w:r w:rsidRPr="0037530E">
      <w:rPr>
        <w:rFonts w:asciiTheme="majorHAnsi" w:eastAsiaTheme="majorEastAsia" w:hAnsiTheme="majorHAnsi" w:cstheme="majorBidi"/>
        <w:noProof/>
        <w:sz w:val="36"/>
        <w:szCs w:val="36"/>
        <w:lang w:val="en-GB" w:eastAsia="en-GB"/>
      </w:rPr>
      <mc:AlternateContent>
        <mc:Choice Requires="wps">
          <w:drawing>
            <wp:anchor distT="0" distB="0" distL="114300" distR="114300" simplePos="0" relativeHeight="251668480"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A2C" w:rsidRDefault="00D27A2C" w:rsidP="00D27A2C">
                          <w:pPr>
                            <w:spacing w:after="0" w:line="240" w:lineRule="auto"/>
                            <w:jc w:val="right"/>
                          </w:pPr>
                          <w:r>
                            <w:t>Page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8"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D27A2C" w:rsidRDefault="00D27A2C" w:rsidP="00D27A2C">
                    <w:pPr>
                      <w:spacing w:after="0" w:line="240" w:lineRule="auto"/>
                      <w:jc w:val="right"/>
                    </w:pPr>
                    <w:r>
                      <w:t>Page</w:t>
                    </w:r>
                  </w:p>
                </w:txbxContent>
              </v:textbox>
              <w10:wrap anchorx="margin" anchory="margin"/>
            </v:shape>
          </w:pict>
        </mc:Fallback>
      </mc:AlternateContent>
    </w:r>
    <w:r w:rsidRPr="0037530E">
      <w:rPr>
        <w:rFonts w:asciiTheme="majorHAnsi" w:eastAsiaTheme="majorEastAsia" w:hAnsiTheme="majorHAnsi" w:cstheme="majorBidi"/>
        <w:noProof/>
        <w:sz w:val="36"/>
        <w:szCs w:val="36"/>
        <w:lang w:val="en-GB" w:eastAsia="en-GB"/>
      </w:rPr>
      <mc:AlternateContent>
        <mc:Choice Requires="wps">
          <w:drawing>
            <wp:anchor distT="0" distB="0" distL="114300" distR="114300" simplePos="0" relativeHeight="251667456" behindDoc="0" locked="0" layoutInCell="0" allowOverlap="1" wp14:editId="27807FA4">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4401EB" w:rsidRPr="004401EB">
                            <w:rPr>
                              <w:noProof/>
                              <w:color w:val="FFFFFF" w:themeColor="background1"/>
                              <w14:numForm w14:val="lining"/>
                            </w:rPr>
                            <w:t>14</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29"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d34817 [3204]" stroked="f">
              <v:textbox style="mso-fit-shape-to-text:t" inset=",0,,0">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4401EB" w:rsidRPr="004401EB">
                      <w:rPr>
                        <w:noProof/>
                        <w:color w:val="FFFFFF" w:themeColor="background1"/>
                        <w14:numForm w14:val="lining"/>
                      </w:rPr>
                      <w:t>14</w:t>
                    </w:r>
                    <w:r>
                      <w:rPr>
                        <w:noProof/>
                        <w:color w:val="FFFFFF" w:themeColor="background1"/>
                        <w14:numForm w14:val="lining"/>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A2C" w:rsidRDefault="00D27A2C">
    <w:pPr>
      <w:pStyle w:val="Header"/>
    </w:pPr>
  </w:p>
  <w:p w:rsidR="00146DFC" w:rsidRDefault="00146D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026AA5"/>
    <w:multiLevelType w:val="hybridMultilevel"/>
    <w:tmpl w:val="29088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8"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7"/>
  </w:num>
  <w:num w:numId="4">
    <w:abstractNumId w:val="8"/>
  </w:num>
  <w:num w:numId="5">
    <w:abstractNumId w:val="2"/>
  </w:num>
  <w:num w:numId="6">
    <w:abstractNumId w:val="2"/>
    <w:lvlOverride w:ilvl="0">
      <w:startOverride w:val="1"/>
    </w:lvlOverride>
  </w:num>
  <w:num w:numId="7">
    <w:abstractNumId w:val="5"/>
  </w:num>
  <w:num w:numId="8">
    <w:abstractNumId w:val="10"/>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A2C"/>
    <w:rsid w:val="00010E4E"/>
    <w:rsid w:val="00030266"/>
    <w:rsid w:val="00033F9B"/>
    <w:rsid w:val="000725FB"/>
    <w:rsid w:val="00092630"/>
    <w:rsid w:val="000B4DA0"/>
    <w:rsid w:val="000B5830"/>
    <w:rsid w:val="000B6C67"/>
    <w:rsid w:val="000E1F82"/>
    <w:rsid w:val="000F34D4"/>
    <w:rsid w:val="0010043F"/>
    <w:rsid w:val="00125087"/>
    <w:rsid w:val="00146DFC"/>
    <w:rsid w:val="00150680"/>
    <w:rsid w:val="0016783A"/>
    <w:rsid w:val="0017488E"/>
    <w:rsid w:val="0017501D"/>
    <w:rsid w:val="00194E91"/>
    <w:rsid w:val="001B540A"/>
    <w:rsid w:val="001C1FD1"/>
    <w:rsid w:val="001C66BB"/>
    <w:rsid w:val="001D78F1"/>
    <w:rsid w:val="001E0899"/>
    <w:rsid w:val="00221FCB"/>
    <w:rsid w:val="00267F18"/>
    <w:rsid w:val="00292CE8"/>
    <w:rsid w:val="00296E7C"/>
    <w:rsid w:val="002A07CB"/>
    <w:rsid w:val="002C5511"/>
    <w:rsid w:val="002E1DA3"/>
    <w:rsid w:val="002F116B"/>
    <w:rsid w:val="00351230"/>
    <w:rsid w:val="00357489"/>
    <w:rsid w:val="0036070A"/>
    <w:rsid w:val="0037530E"/>
    <w:rsid w:val="00383A3E"/>
    <w:rsid w:val="003A2CAB"/>
    <w:rsid w:val="003A746B"/>
    <w:rsid w:val="003B620C"/>
    <w:rsid w:val="003C158A"/>
    <w:rsid w:val="003C6F82"/>
    <w:rsid w:val="003F54D1"/>
    <w:rsid w:val="00413E8B"/>
    <w:rsid w:val="00422AC5"/>
    <w:rsid w:val="004401EB"/>
    <w:rsid w:val="004864FA"/>
    <w:rsid w:val="004A51BD"/>
    <w:rsid w:val="004B7BDE"/>
    <w:rsid w:val="004C6F35"/>
    <w:rsid w:val="004D6BEC"/>
    <w:rsid w:val="004E798E"/>
    <w:rsid w:val="004F30C7"/>
    <w:rsid w:val="005140FB"/>
    <w:rsid w:val="00515EC0"/>
    <w:rsid w:val="00521FF5"/>
    <w:rsid w:val="005246AC"/>
    <w:rsid w:val="005346C4"/>
    <w:rsid w:val="0054794E"/>
    <w:rsid w:val="00570E86"/>
    <w:rsid w:val="00576707"/>
    <w:rsid w:val="005A7659"/>
    <w:rsid w:val="005C0F56"/>
    <w:rsid w:val="005D5FCD"/>
    <w:rsid w:val="005E6AF1"/>
    <w:rsid w:val="005F0233"/>
    <w:rsid w:val="005F3B8D"/>
    <w:rsid w:val="006111FD"/>
    <w:rsid w:val="00651888"/>
    <w:rsid w:val="00660DF0"/>
    <w:rsid w:val="00667555"/>
    <w:rsid w:val="00677766"/>
    <w:rsid w:val="00683EEA"/>
    <w:rsid w:val="00692A59"/>
    <w:rsid w:val="00697ACE"/>
    <w:rsid w:val="006B7F76"/>
    <w:rsid w:val="006E6EA6"/>
    <w:rsid w:val="00721855"/>
    <w:rsid w:val="00721F1E"/>
    <w:rsid w:val="0076244D"/>
    <w:rsid w:val="007712C8"/>
    <w:rsid w:val="00785966"/>
    <w:rsid w:val="007A50F0"/>
    <w:rsid w:val="007D0DE4"/>
    <w:rsid w:val="007D7972"/>
    <w:rsid w:val="00816CE9"/>
    <w:rsid w:val="00835877"/>
    <w:rsid w:val="00863BF5"/>
    <w:rsid w:val="0086654F"/>
    <w:rsid w:val="008B19F1"/>
    <w:rsid w:val="008B3901"/>
    <w:rsid w:val="008F002B"/>
    <w:rsid w:val="008F786E"/>
    <w:rsid w:val="00920D7B"/>
    <w:rsid w:val="009213D9"/>
    <w:rsid w:val="009377D0"/>
    <w:rsid w:val="009A119B"/>
    <w:rsid w:val="009A5FD6"/>
    <w:rsid w:val="009B24DE"/>
    <w:rsid w:val="009C18F9"/>
    <w:rsid w:val="009F69CB"/>
    <w:rsid w:val="00A0361B"/>
    <w:rsid w:val="00A10AC3"/>
    <w:rsid w:val="00A45704"/>
    <w:rsid w:val="00A65BA0"/>
    <w:rsid w:val="00A7380B"/>
    <w:rsid w:val="00AA79C8"/>
    <w:rsid w:val="00AD13DC"/>
    <w:rsid w:val="00AD5346"/>
    <w:rsid w:val="00AF3B41"/>
    <w:rsid w:val="00B03E2C"/>
    <w:rsid w:val="00B22C35"/>
    <w:rsid w:val="00B64864"/>
    <w:rsid w:val="00B72078"/>
    <w:rsid w:val="00B8167B"/>
    <w:rsid w:val="00BD6D5B"/>
    <w:rsid w:val="00C260C9"/>
    <w:rsid w:val="00C32B1A"/>
    <w:rsid w:val="00C368AF"/>
    <w:rsid w:val="00C41631"/>
    <w:rsid w:val="00C73C78"/>
    <w:rsid w:val="00C9062F"/>
    <w:rsid w:val="00CB11F0"/>
    <w:rsid w:val="00CC025C"/>
    <w:rsid w:val="00CD12EE"/>
    <w:rsid w:val="00D13740"/>
    <w:rsid w:val="00D23FBB"/>
    <w:rsid w:val="00D2451E"/>
    <w:rsid w:val="00D27A2C"/>
    <w:rsid w:val="00DF690B"/>
    <w:rsid w:val="00E1253E"/>
    <w:rsid w:val="00E40017"/>
    <w:rsid w:val="00E52A9C"/>
    <w:rsid w:val="00E54EF8"/>
    <w:rsid w:val="00E557CF"/>
    <w:rsid w:val="00E608E9"/>
    <w:rsid w:val="00E64298"/>
    <w:rsid w:val="00E91A9C"/>
    <w:rsid w:val="00E920A6"/>
    <w:rsid w:val="00EE2471"/>
    <w:rsid w:val="00EF1ECE"/>
    <w:rsid w:val="00F01721"/>
    <w:rsid w:val="00F24647"/>
    <w:rsid w:val="00F3371B"/>
    <w:rsid w:val="00F36644"/>
    <w:rsid w:val="00F37233"/>
    <w:rsid w:val="00F61C9E"/>
    <w:rsid w:val="00F65732"/>
    <w:rsid w:val="00F67691"/>
    <w:rsid w:val="00F67986"/>
    <w:rsid w:val="00F73288"/>
    <w:rsid w:val="00F75EA4"/>
    <w:rsid w:val="00F82C06"/>
    <w:rsid w:val="00FD58A6"/>
    <w:rsid w:val="00FE795F"/>
    <w:rsid w:val="00FF034B"/>
    <w:rsid w:val="00FF6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customStyle="1" w:styleId="font8">
    <w:name w:val="font_8"/>
    <w:basedOn w:val="Normal"/>
    <w:rsid w:val="00F3371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rsid w:val="00762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6244D"/>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37208801">
      <w:bodyDiv w:val="1"/>
      <w:marLeft w:val="0"/>
      <w:marRight w:val="0"/>
      <w:marTop w:val="0"/>
      <w:marBottom w:val="0"/>
      <w:divBdr>
        <w:top w:val="none" w:sz="0" w:space="0" w:color="auto"/>
        <w:left w:val="none" w:sz="0" w:space="0" w:color="auto"/>
        <w:bottom w:val="none" w:sz="0" w:space="0" w:color="auto"/>
        <w:right w:val="none" w:sz="0" w:space="0" w:color="auto"/>
      </w:divBdr>
      <w:divsChild>
        <w:div w:id="1837071516">
          <w:marLeft w:val="0"/>
          <w:marRight w:val="0"/>
          <w:marTop w:val="0"/>
          <w:marBottom w:val="0"/>
          <w:divBdr>
            <w:top w:val="none" w:sz="0" w:space="0" w:color="auto"/>
            <w:left w:val="none" w:sz="0" w:space="0" w:color="auto"/>
            <w:bottom w:val="none" w:sz="0" w:space="0" w:color="auto"/>
            <w:right w:val="none" w:sz="0" w:space="0" w:color="auto"/>
          </w:divBdr>
          <w:divsChild>
            <w:div w:id="13922748">
              <w:marLeft w:val="0"/>
              <w:marRight w:val="0"/>
              <w:marTop w:val="150"/>
              <w:marBottom w:val="150"/>
              <w:divBdr>
                <w:top w:val="none" w:sz="0" w:space="0" w:color="auto"/>
                <w:left w:val="none" w:sz="0" w:space="0" w:color="auto"/>
                <w:bottom w:val="none" w:sz="0" w:space="0" w:color="auto"/>
                <w:right w:val="none" w:sz="0" w:space="0" w:color="auto"/>
              </w:divBdr>
              <w:divsChild>
                <w:div w:id="53437250">
                  <w:marLeft w:val="0"/>
                  <w:marRight w:val="0"/>
                  <w:marTop w:val="0"/>
                  <w:marBottom w:val="0"/>
                  <w:divBdr>
                    <w:top w:val="none" w:sz="0" w:space="0" w:color="auto"/>
                    <w:left w:val="none" w:sz="0" w:space="0" w:color="auto"/>
                    <w:bottom w:val="none" w:sz="0" w:space="0" w:color="auto"/>
                    <w:right w:val="none" w:sz="0" w:space="0" w:color="auto"/>
                  </w:divBdr>
                  <w:divsChild>
                    <w:div w:id="12355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8496">
          <w:marLeft w:val="0"/>
          <w:marRight w:val="0"/>
          <w:marTop w:val="0"/>
          <w:marBottom w:val="0"/>
          <w:divBdr>
            <w:top w:val="none" w:sz="0" w:space="0" w:color="auto"/>
            <w:left w:val="none" w:sz="0" w:space="0" w:color="auto"/>
            <w:bottom w:val="none" w:sz="0" w:space="0" w:color="auto"/>
            <w:right w:val="none" w:sz="0" w:space="0" w:color="auto"/>
          </w:divBdr>
          <w:divsChild>
            <w:div w:id="1024476477">
              <w:marLeft w:val="0"/>
              <w:marRight w:val="0"/>
              <w:marTop w:val="150"/>
              <w:marBottom w:val="150"/>
              <w:divBdr>
                <w:top w:val="none" w:sz="0" w:space="0" w:color="auto"/>
                <w:left w:val="none" w:sz="0" w:space="0" w:color="auto"/>
                <w:bottom w:val="none" w:sz="0" w:space="0" w:color="auto"/>
                <w:right w:val="none" w:sz="0" w:space="0" w:color="auto"/>
              </w:divBdr>
              <w:divsChild>
                <w:div w:id="1676764025">
                  <w:marLeft w:val="0"/>
                  <w:marRight w:val="0"/>
                  <w:marTop w:val="0"/>
                  <w:marBottom w:val="0"/>
                  <w:divBdr>
                    <w:top w:val="none" w:sz="0" w:space="0" w:color="auto"/>
                    <w:left w:val="none" w:sz="0" w:space="0" w:color="auto"/>
                    <w:bottom w:val="none" w:sz="0" w:space="0" w:color="auto"/>
                    <w:right w:val="none" w:sz="0" w:space="0" w:color="auto"/>
                  </w:divBdr>
                  <w:divsChild>
                    <w:div w:id="6456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3563">
          <w:marLeft w:val="0"/>
          <w:marRight w:val="0"/>
          <w:marTop w:val="0"/>
          <w:marBottom w:val="0"/>
          <w:divBdr>
            <w:top w:val="none" w:sz="0" w:space="0" w:color="auto"/>
            <w:left w:val="none" w:sz="0" w:space="0" w:color="auto"/>
            <w:bottom w:val="none" w:sz="0" w:space="0" w:color="auto"/>
            <w:right w:val="none" w:sz="0" w:space="0" w:color="auto"/>
          </w:divBdr>
          <w:divsChild>
            <w:div w:id="503666854">
              <w:marLeft w:val="0"/>
              <w:marRight w:val="0"/>
              <w:marTop w:val="150"/>
              <w:marBottom w:val="150"/>
              <w:divBdr>
                <w:top w:val="none" w:sz="0" w:space="0" w:color="auto"/>
                <w:left w:val="none" w:sz="0" w:space="0" w:color="auto"/>
                <w:bottom w:val="none" w:sz="0" w:space="0" w:color="auto"/>
                <w:right w:val="none" w:sz="0" w:space="0" w:color="auto"/>
              </w:divBdr>
              <w:divsChild>
                <w:div w:id="2070686941">
                  <w:marLeft w:val="0"/>
                  <w:marRight w:val="0"/>
                  <w:marTop w:val="0"/>
                  <w:marBottom w:val="0"/>
                  <w:divBdr>
                    <w:top w:val="none" w:sz="0" w:space="0" w:color="auto"/>
                    <w:left w:val="none" w:sz="0" w:space="0" w:color="auto"/>
                    <w:bottom w:val="none" w:sz="0" w:space="0" w:color="auto"/>
                    <w:right w:val="none" w:sz="0" w:space="0" w:color="auto"/>
                  </w:divBdr>
                  <w:divsChild>
                    <w:div w:id="11177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905">
          <w:marLeft w:val="0"/>
          <w:marRight w:val="0"/>
          <w:marTop w:val="0"/>
          <w:marBottom w:val="0"/>
          <w:divBdr>
            <w:top w:val="none" w:sz="0" w:space="0" w:color="auto"/>
            <w:left w:val="none" w:sz="0" w:space="0" w:color="auto"/>
            <w:bottom w:val="none" w:sz="0" w:space="0" w:color="auto"/>
            <w:right w:val="none" w:sz="0" w:space="0" w:color="auto"/>
          </w:divBdr>
          <w:divsChild>
            <w:div w:id="852307296">
              <w:marLeft w:val="0"/>
              <w:marRight w:val="0"/>
              <w:marTop w:val="150"/>
              <w:marBottom w:val="150"/>
              <w:divBdr>
                <w:top w:val="none" w:sz="0" w:space="0" w:color="auto"/>
                <w:left w:val="none" w:sz="0" w:space="0" w:color="auto"/>
                <w:bottom w:val="none" w:sz="0" w:space="0" w:color="auto"/>
                <w:right w:val="none" w:sz="0" w:space="0" w:color="auto"/>
              </w:divBdr>
              <w:divsChild>
                <w:div w:id="534276088">
                  <w:marLeft w:val="0"/>
                  <w:marRight w:val="0"/>
                  <w:marTop w:val="0"/>
                  <w:marBottom w:val="0"/>
                  <w:divBdr>
                    <w:top w:val="none" w:sz="0" w:space="0" w:color="auto"/>
                    <w:left w:val="none" w:sz="0" w:space="0" w:color="auto"/>
                    <w:bottom w:val="none" w:sz="0" w:space="0" w:color="auto"/>
                    <w:right w:val="none" w:sz="0" w:space="0" w:color="auto"/>
                  </w:divBdr>
                  <w:divsChild>
                    <w:div w:id="18355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94354">
          <w:marLeft w:val="0"/>
          <w:marRight w:val="0"/>
          <w:marTop w:val="0"/>
          <w:marBottom w:val="0"/>
          <w:divBdr>
            <w:top w:val="none" w:sz="0" w:space="0" w:color="auto"/>
            <w:left w:val="none" w:sz="0" w:space="0" w:color="auto"/>
            <w:bottom w:val="none" w:sz="0" w:space="0" w:color="auto"/>
            <w:right w:val="none" w:sz="0" w:space="0" w:color="auto"/>
          </w:divBdr>
          <w:divsChild>
            <w:div w:id="589855825">
              <w:marLeft w:val="0"/>
              <w:marRight w:val="0"/>
              <w:marTop w:val="150"/>
              <w:marBottom w:val="150"/>
              <w:divBdr>
                <w:top w:val="none" w:sz="0" w:space="0" w:color="auto"/>
                <w:left w:val="none" w:sz="0" w:space="0" w:color="auto"/>
                <w:bottom w:val="none" w:sz="0" w:space="0" w:color="auto"/>
                <w:right w:val="none" w:sz="0" w:space="0" w:color="auto"/>
              </w:divBdr>
              <w:divsChild>
                <w:div w:id="196241459">
                  <w:marLeft w:val="0"/>
                  <w:marRight w:val="0"/>
                  <w:marTop w:val="0"/>
                  <w:marBottom w:val="0"/>
                  <w:divBdr>
                    <w:top w:val="none" w:sz="0" w:space="0" w:color="auto"/>
                    <w:left w:val="none" w:sz="0" w:space="0" w:color="auto"/>
                    <w:bottom w:val="none" w:sz="0" w:space="0" w:color="auto"/>
                    <w:right w:val="none" w:sz="0" w:space="0" w:color="auto"/>
                  </w:divBdr>
                  <w:divsChild>
                    <w:div w:id="3009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70052">
          <w:marLeft w:val="0"/>
          <w:marRight w:val="0"/>
          <w:marTop w:val="0"/>
          <w:marBottom w:val="0"/>
          <w:divBdr>
            <w:top w:val="none" w:sz="0" w:space="0" w:color="auto"/>
            <w:left w:val="none" w:sz="0" w:space="0" w:color="auto"/>
            <w:bottom w:val="none" w:sz="0" w:space="0" w:color="auto"/>
            <w:right w:val="none" w:sz="0" w:space="0" w:color="auto"/>
          </w:divBdr>
          <w:divsChild>
            <w:div w:id="738985115">
              <w:marLeft w:val="0"/>
              <w:marRight w:val="0"/>
              <w:marTop w:val="150"/>
              <w:marBottom w:val="150"/>
              <w:divBdr>
                <w:top w:val="none" w:sz="0" w:space="0" w:color="auto"/>
                <w:left w:val="none" w:sz="0" w:space="0" w:color="auto"/>
                <w:bottom w:val="none" w:sz="0" w:space="0" w:color="auto"/>
                <w:right w:val="none" w:sz="0" w:space="0" w:color="auto"/>
              </w:divBdr>
              <w:divsChild>
                <w:div w:id="973490199">
                  <w:marLeft w:val="0"/>
                  <w:marRight w:val="0"/>
                  <w:marTop w:val="0"/>
                  <w:marBottom w:val="0"/>
                  <w:divBdr>
                    <w:top w:val="none" w:sz="0" w:space="0" w:color="auto"/>
                    <w:left w:val="none" w:sz="0" w:space="0" w:color="auto"/>
                    <w:bottom w:val="none" w:sz="0" w:space="0" w:color="auto"/>
                    <w:right w:val="none" w:sz="0" w:space="0" w:color="auto"/>
                  </w:divBdr>
                  <w:divsChild>
                    <w:div w:id="1036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90917">
          <w:marLeft w:val="0"/>
          <w:marRight w:val="0"/>
          <w:marTop w:val="0"/>
          <w:marBottom w:val="0"/>
          <w:divBdr>
            <w:top w:val="none" w:sz="0" w:space="0" w:color="auto"/>
            <w:left w:val="none" w:sz="0" w:space="0" w:color="auto"/>
            <w:bottom w:val="none" w:sz="0" w:space="0" w:color="auto"/>
            <w:right w:val="none" w:sz="0" w:space="0" w:color="auto"/>
          </w:divBdr>
          <w:divsChild>
            <w:div w:id="1739790948">
              <w:marLeft w:val="0"/>
              <w:marRight w:val="0"/>
              <w:marTop w:val="150"/>
              <w:marBottom w:val="150"/>
              <w:divBdr>
                <w:top w:val="none" w:sz="0" w:space="0" w:color="auto"/>
                <w:left w:val="none" w:sz="0" w:space="0" w:color="auto"/>
                <w:bottom w:val="none" w:sz="0" w:space="0" w:color="auto"/>
                <w:right w:val="none" w:sz="0" w:space="0" w:color="auto"/>
              </w:divBdr>
              <w:divsChild>
                <w:div w:id="1802724532">
                  <w:marLeft w:val="0"/>
                  <w:marRight w:val="0"/>
                  <w:marTop w:val="0"/>
                  <w:marBottom w:val="0"/>
                  <w:divBdr>
                    <w:top w:val="none" w:sz="0" w:space="0" w:color="auto"/>
                    <w:left w:val="none" w:sz="0" w:space="0" w:color="auto"/>
                    <w:bottom w:val="none" w:sz="0" w:space="0" w:color="auto"/>
                    <w:right w:val="none" w:sz="0" w:space="0" w:color="auto"/>
                  </w:divBdr>
                  <w:divsChild>
                    <w:div w:id="9297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00364">
          <w:marLeft w:val="0"/>
          <w:marRight w:val="0"/>
          <w:marTop w:val="0"/>
          <w:marBottom w:val="0"/>
          <w:divBdr>
            <w:top w:val="none" w:sz="0" w:space="0" w:color="auto"/>
            <w:left w:val="none" w:sz="0" w:space="0" w:color="auto"/>
            <w:bottom w:val="none" w:sz="0" w:space="0" w:color="auto"/>
            <w:right w:val="none" w:sz="0" w:space="0" w:color="auto"/>
          </w:divBdr>
          <w:divsChild>
            <w:div w:id="1182939331">
              <w:marLeft w:val="0"/>
              <w:marRight w:val="0"/>
              <w:marTop w:val="150"/>
              <w:marBottom w:val="150"/>
              <w:divBdr>
                <w:top w:val="none" w:sz="0" w:space="0" w:color="auto"/>
                <w:left w:val="none" w:sz="0" w:space="0" w:color="auto"/>
                <w:bottom w:val="none" w:sz="0" w:space="0" w:color="auto"/>
                <w:right w:val="none" w:sz="0" w:space="0" w:color="auto"/>
              </w:divBdr>
              <w:divsChild>
                <w:div w:id="1120878932">
                  <w:marLeft w:val="0"/>
                  <w:marRight w:val="0"/>
                  <w:marTop w:val="0"/>
                  <w:marBottom w:val="0"/>
                  <w:divBdr>
                    <w:top w:val="none" w:sz="0" w:space="0" w:color="auto"/>
                    <w:left w:val="none" w:sz="0" w:space="0" w:color="auto"/>
                    <w:bottom w:val="none" w:sz="0" w:space="0" w:color="auto"/>
                    <w:right w:val="none" w:sz="0" w:space="0" w:color="auto"/>
                  </w:divBdr>
                  <w:divsChild>
                    <w:div w:id="7125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292">
          <w:marLeft w:val="0"/>
          <w:marRight w:val="0"/>
          <w:marTop w:val="0"/>
          <w:marBottom w:val="0"/>
          <w:divBdr>
            <w:top w:val="none" w:sz="0" w:space="0" w:color="auto"/>
            <w:left w:val="none" w:sz="0" w:space="0" w:color="auto"/>
            <w:bottom w:val="none" w:sz="0" w:space="0" w:color="auto"/>
            <w:right w:val="none" w:sz="0" w:space="0" w:color="auto"/>
          </w:divBdr>
          <w:divsChild>
            <w:div w:id="2089839684">
              <w:marLeft w:val="0"/>
              <w:marRight w:val="0"/>
              <w:marTop w:val="150"/>
              <w:marBottom w:val="150"/>
              <w:divBdr>
                <w:top w:val="none" w:sz="0" w:space="0" w:color="auto"/>
                <w:left w:val="none" w:sz="0" w:space="0" w:color="auto"/>
                <w:bottom w:val="none" w:sz="0" w:space="0" w:color="auto"/>
                <w:right w:val="none" w:sz="0" w:space="0" w:color="auto"/>
              </w:divBdr>
              <w:divsChild>
                <w:div w:id="714357000">
                  <w:marLeft w:val="0"/>
                  <w:marRight w:val="0"/>
                  <w:marTop w:val="0"/>
                  <w:marBottom w:val="0"/>
                  <w:divBdr>
                    <w:top w:val="none" w:sz="0" w:space="0" w:color="auto"/>
                    <w:left w:val="none" w:sz="0" w:space="0" w:color="auto"/>
                    <w:bottom w:val="none" w:sz="0" w:space="0" w:color="auto"/>
                    <w:right w:val="none" w:sz="0" w:space="0" w:color="auto"/>
                  </w:divBdr>
                  <w:divsChild>
                    <w:div w:id="21334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0202088\AppData\Roaming\Microsoft\Templates\Business%20report%20(graphic%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0</TotalTime>
  <Pages>21</Pages>
  <Words>2491</Words>
  <Characters>14200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2016-06-06T09:33:00Z</dcterms:created>
  <dcterms:modified xsi:type="dcterms:W3CDTF">2016-06-09T10:25:00Z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